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850"/>
        <w:gridCol w:w="353"/>
        <w:gridCol w:w="498"/>
        <w:gridCol w:w="33"/>
        <w:gridCol w:w="142"/>
        <w:gridCol w:w="533"/>
        <w:gridCol w:w="964"/>
        <w:gridCol w:w="101"/>
        <w:gridCol w:w="670"/>
        <w:gridCol w:w="250"/>
        <w:gridCol w:w="317"/>
        <w:gridCol w:w="1100"/>
        <w:gridCol w:w="34"/>
        <w:gridCol w:w="250"/>
        <w:gridCol w:w="152"/>
        <w:gridCol w:w="129"/>
        <w:gridCol w:w="266"/>
        <w:gridCol w:w="266"/>
        <w:gridCol w:w="265"/>
        <w:gridCol w:w="266"/>
        <w:gridCol w:w="266"/>
        <w:gridCol w:w="266"/>
      </w:tblGrid>
      <w:tr w:rsidR="000A1FAC" w:rsidRPr="00C406B7" w:rsidTr="009A7355">
        <w:trPr>
          <w:trHeight w:val="1580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39370</wp:posOffset>
                  </wp:positionV>
                  <wp:extent cx="871855" cy="901065"/>
                  <wp:effectExtent l="0" t="0" r="4445" b="0"/>
                  <wp:wrapNone/>
                  <wp:docPr id="1" name="Picture 1" descr="Government_of_Pakistan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vernment_of_Pakistan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1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4015740</wp:posOffset>
                  </wp:positionH>
                  <wp:positionV relativeFrom="paragraph">
                    <wp:posOffset>-31115</wp:posOffset>
                  </wp:positionV>
                  <wp:extent cx="924560" cy="1009015"/>
                  <wp:effectExtent l="0" t="0" r="889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FAC" w:rsidRPr="00C406B7" w:rsidTr="009A7355">
        <w:trPr>
          <w:trHeight w:val="1580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r w:rsidRPr="00C406B7">
              <w:rPr>
                <w:sz w:val="20"/>
              </w:rPr>
              <w:t>Assessment</w:t>
            </w:r>
            <w:r w:rsidRPr="00C406B7">
              <w:rPr>
                <w:sz w:val="20"/>
              </w:rPr>
              <w:br/>
              <w:t>material</w:t>
            </w:r>
          </w:p>
          <w:p w:rsidR="000A1FAC" w:rsidRPr="00C406B7" w:rsidRDefault="000A1FAC" w:rsidP="009A7355">
            <w:pPr>
              <w:pStyle w:val="Heading2"/>
              <w:spacing w:before="240"/>
              <w:jc w:val="center"/>
              <w:rPr>
                <w:b/>
                <w:caps w:val="0"/>
                <w:spacing w:val="0"/>
                <w:sz w:val="32"/>
              </w:rPr>
            </w:pPr>
            <w:r w:rsidRPr="00C406B7">
              <w:rPr>
                <w:b/>
                <w:caps w:val="0"/>
                <w:spacing w:val="0"/>
                <w:sz w:val="32"/>
              </w:rPr>
              <w:t>EVIDENCE GUIDE</w:t>
            </w:r>
          </w:p>
        </w:tc>
        <w:tc>
          <w:tcPr>
            <w:tcW w:w="7971" w:type="dxa"/>
            <w:gridSpan w:val="22"/>
            <w:vMerge w:val="restart"/>
            <w:vAlign w:val="center"/>
          </w:tcPr>
          <w:p w:rsidR="000A1FAC" w:rsidRPr="00D42B0E" w:rsidRDefault="00D42B0E" w:rsidP="00D42B0E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  <w:r>
              <w:rPr>
                <w:rFonts w:cs="Arial"/>
                <w:b/>
                <w:bCs/>
                <w:caps/>
                <w:sz w:val="40"/>
                <w:szCs w:val="40"/>
              </w:rPr>
              <w:t>Lay drains</w:t>
            </w:r>
          </w:p>
        </w:tc>
      </w:tr>
      <w:tr w:rsidR="009F7397" w:rsidRPr="00C406B7" w:rsidTr="009A7355">
        <w:trPr>
          <w:trHeight w:val="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7397" w:rsidRPr="00C406B7" w:rsidRDefault="009F7397" w:rsidP="009F7397">
            <w:pPr>
              <w:pStyle w:val="Heading2"/>
              <w:spacing w:line="276" w:lineRule="auto"/>
              <w:rPr>
                <w:b/>
                <w:szCs w:val="24"/>
              </w:rPr>
            </w:pPr>
            <w:r w:rsidRPr="00C406B7">
              <w:rPr>
                <w:b/>
                <w:caps w:val="0"/>
                <w:szCs w:val="24"/>
              </w:rPr>
              <w:t>Qualification</w:t>
            </w:r>
          </w:p>
          <w:p w:rsidR="00CE4431" w:rsidRDefault="005D08A9" w:rsidP="009F73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Mason</w:t>
            </w:r>
          </w:p>
          <w:p w:rsidR="009F7397" w:rsidRPr="00C406B7" w:rsidRDefault="009F7397" w:rsidP="009F7397">
            <w:pPr>
              <w:spacing w:line="276" w:lineRule="auto"/>
              <w:rPr>
                <w:b/>
                <w:sz w:val="24"/>
                <w:szCs w:val="24"/>
              </w:rPr>
            </w:pPr>
            <w:r w:rsidRPr="00C406B7">
              <w:rPr>
                <w:b/>
                <w:sz w:val="24"/>
                <w:szCs w:val="24"/>
              </w:rPr>
              <w:t>CS Code</w:t>
            </w:r>
            <w:r w:rsidRPr="00207D53">
              <w:rPr>
                <w:sz w:val="24"/>
                <w:szCs w:val="24"/>
              </w:rPr>
              <w:t>: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9F7397" w:rsidRPr="00C406B7" w:rsidRDefault="009F7397" w:rsidP="009F7397">
            <w:pPr>
              <w:pStyle w:val="Heading3"/>
              <w:jc w:val="left"/>
            </w:pPr>
          </w:p>
        </w:tc>
      </w:tr>
      <w:tr w:rsidR="00CE4431" w:rsidRPr="00C406B7" w:rsidTr="009A7355">
        <w:trPr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08A9" w:rsidRDefault="00CE4431" w:rsidP="00CE4431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Level</w:t>
            </w:r>
            <w:r w:rsidRPr="0027391C">
              <w:rPr>
                <w:caps w:val="0"/>
                <w:szCs w:val="24"/>
              </w:rPr>
              <w:t>:</w:t>
            </w:r>
            <w:r w:rsidRPr="00040882">
              <w:rPr>
                <w:b/>
                <w:caps w:val="0"/>
                <w:szCs w:val="24"/>
              </w:rPr>
              <w:t xml:space="preserve"> </w:t>
            </w:r>
            <w:r w:rsidR="005D08A9">
              <w:rPr>
                <w:caps w:val="0"/>
                <w:spacing w:val="0"/>
                <w:szCs w:val="24"/>
              </w:rPr>
              <w:t>2</w:t>
            </w:r>
          </w:p>
          <w:p w:rsidR="00CE4431" w:rsidRPr="00040882" w:rsidRDefault="00CE4431" w:rsidP="00CE4431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caps w:val="0"/>
                <w:szCs w:val="24"/>
              </w:rPr>
              <w:t xml:space="preserve"> </w:t>
            </w:r>
            <w:r w:rsidRPr="00040882">
              <w:rPr>
                <w:b/>
                <w:caps w:val="0"/>
                <w:szCs w:val="24"/>
              </w:rPr>
              <w:t>Credit</w:t>
            </w:r>
            <w:r w:rsidRPr="00040882">
              <w:rPr>
                <w:szCs w:val="24"/>
              </w:rPr>
              <w:t xml:space="preserve">: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CE4431" w:rsidRPr="00C406B7" w:rsidTr="009A7355">
        <w:trPr>
          <w:trHeight w:val="401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31" w:rsidRPr="00040882" w:rsidRDefault="00CE4431" w:rsidP="005D08A9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Version</w:t>
            </w:r>
            <w:r w:rsidRPr="00040882">
              <w:rPr>
                <w:caps w:val="0"/>
                <w:szCs w:val="24"/>
              </w:rPr>
              <w:t xml:space="preserve">: </w:t>
            </w:r>
            <w:r w:rsidR="00391EB3">
              <w:rPr>
                <w:caps w:val="0"/>
                <w:spacing w:val="0"/>
                <w:szCs w:val="24"/>
              </w:rPr>
              <w:t>1</w:t>
            </w:r>
            <w:r w:rsidR="005D08A9">
              <w:rPr>
                <w:caps w:val="0"/>
                <w:spacing w:val="0"/>
                <w:szCs w:val="24"/>
              </w:rPr>
              <w:t xml:space="preserve">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7971" w:type="dxa"/>
            <w:gridSpan w:val="2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caps/>
                <w:sz w:val="6"/>
              </w:rPr>
            </w:pPr>
          </w:p>
        </w:tc>
      </w:tr>
      <w:tr w:rsidR="000A1FAC" w:rsidRPr="00C406B7" w:rsidTr="001E3CBF">
        <w:trPr>
          <w:trHeight w:val="1146"/>
        </w:trPr>
        <w:tc>
          <w:tcPr>
            <w:tcW w:w="2235" w:type="dxa"/>
            <w:tcBorders>
              <w:bottom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contents</w:t>
            </w:r>
          </w:p>
        </w:tc>
        <w:tc>
          <w:tcPr>
            <w:tcW w:w="7971" w:type="dxa"/>
            <w:gridSpan w:val="22"/>
            <w:tcBorders>
              <w:bottom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Assessment Summary and Record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Candidate Assessment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  <w:rPr>
                <w:caps w:val="0"/>
              </w:rPr>
            </w:pPr>
            <w:r w:rsidRPr="00C406B7">
              <w:rPr>
                <w:caps w:val="0"/>
              </w:rPr>
              <w:t>Assessor Judgment Guide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Li</w:t>
            </w:r>
            <w:r w:rsidR="00A0371C" w:rsidRPr="00C406B7">
              <w:rPr>
                <w:caps w:val="0"/>
              </w:rPr>
              <w:t>st of required tools/</w:t>
            </w:r>
            <w:r w:rsidR="00CD6E51" w:rsidRPr="00C406B7">
              <w:rPr>
                <w:caps w:val="0"/>
              </w:rPr>
              <w:t>equipment</w:t>
            </w:r>
            <w:r w:rsidRPr="00C406B7">
              <w:rPr>
                <w:caps w:val="0"/>
              </w:rPr>
              <w:t xml:space="preserve">, material and context of assessment 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left w:val="nil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9A7355" w:rsidRPr="00C406B7" w:rsidTr="001E3CBF">
        <w:trPr>
          <w:trHeight w:val="578"/>
        </w:trPr>
        <w:tc>
          <w:tcPr>
            <w:tcW w:w="2235" w:type="dxa"/>
            <w:vMerge w:val="restart"/>
          </w:tcPr>
          <w:p w:rsidR="009A7355" w:rsidRPr="00C406B7" w:rsidRDefault="009A7355" w:rsidP="001E3CBF">
            <w:pPr>
              <w:pStyle w:val="Heading2"/>
              <w:spacing w:before="120"/>
              <w:rPr>
                <w:spacing w:val="4"/>
              </w:rPr>
            </w:pPr>
            <w:r w:rsidRPr="00C406B7">
              <w:rPr>
                <w:spacing w:val="4"/>
              </w:rPr>
              <w:t>ASSESSMENT</w:t>
            </w:r>
            <w:r w:rsidRPr="00C406B7">
              <w:t xml:space="preserve"> and assessor DETAILS</w:t>
            </w:r>
          </w:p>
        </w:tc>
        <w:tc>
          <w:tcPr>
            <w:tcW w:w="1203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  <w:rPr>
                <w:b/>
              </w:rPr>
            </w:pPr>
            <w:r w:rsidRPr="00C406B7">
              <w:rPr>
                <w:b/>
                <w:caps w:val="0"/>
              </w:rPr>
              <w:t>Competent</w:t>
            </w:r>
          </w:p>
        </w:tc>
        <w:tc>
          <w:tcPr>
            <w:tcW w:w="673" w:type="dxa"/>
            <w:gridSpan w:val="3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rPr>
                <w:b/>
              </w:rPr>
            </w:pPr>
            <w:r w:rsidRPr="00C406B7">
              <w:rPr>
                <w:sz w:val="40"/>
              </w:rPr>
              <w:sym w:font="Wingdings 2" w:char="F0A3"/>
            </w:r>
          </w:p>
        </w:tc>
        <w:tc>
          <w:tcPr>
            <w:tcW w:w="4371" w:type="dxa"/>
            <w:gridSpan w:val="10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jc w:val="center"/>
            </w:pPr>
            <w:r w:rsidRPr="00C406B7">
              <w:rPr>
                <w:b/>
                <w:caps w:val="0"/>
              </w:rPr>
              <w:t xml:space="preserve">    Not Yet Competent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nil"/>
            </w:tcBorders>
            <w:vAlign w:val="center"/>
          </w:tcPr>
          <w:p w:rsidR="009A7355" w:rsidRPr="00C406B7" w:rsidRDefault="009A7355" w:rsidP="00240704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9A7355" w:rsidRPr="00C406B7" w:rsidTr="00240704">
        <w:trPr>
          <w:trHeight w:val="442"/>
        </w:trPr>
        <w:tc>
          <w:tcPr>
            <w:tcW w:w="2235" w:type="dxa"/>
            <w:vMerge/>
            <w:vAlign w:val="center"/>
          </w:tcPr>
          <w:p w:rsidR="009A7355" w:rsidRPr="00C406B7" w:rsidRDefault="009A7355" w:rsidP="009A7355">
            <w:pPr>
              <w:pStyle w:val="Heading2"/>
              <w:spacing w:before="120"/>
              <w:rPr>
                <w:spacing w:val="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</w:pPr>
            <w:r w:rsidRPr="00C406B7">
              <w:rPr>
                <w:caps w:val="0"/>
              </w:rPr>
              <w:t>Assessment</w:t>
            </w:r>
          </w:p>
        </w:tc>
        <w:tc>
          <w:tcPr>
            <w:tcW w:w="5044" w:type="dxa"/>
            <w:gridSpan w:val="1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rPr>
                <w:caps w:val="0"/>
              </w:rPr>
              <w:t>Re-Assessment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D24F38">
        <w:trPr>
          <w:trHeight w:val="54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pacing w:val="0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 Name</w:t>
            </w: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pacing w:val="6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Code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z w:val="6"/>
              </w:rPr>
            </w:pPr>
          </w:p>
        </w:tc>
        <w:tc>
          <w:tcPr>
            <w:tcW w:w="2126" w:type="dxa"/>
            <w:gridSpan w:val="9"/>
            <w:tcBorders>
              <w:top w:val="dotted" w:sz="4" w:space="0" w:color="auto"/>
              <w:left w:val="nil"/>
              <w:bottom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</w:tr>
      <w:tr w:rsidR="000A1FAC" w:rsidRPr="00C406B7" w:rsidTr="009A7355">
        <w:trPr>
          <w:trHeight w:val="2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Assessor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</w:pPr>
            <w:r w:rsidRPr="00C406B7">
              <w:rPr>
                <w:caps w:val="0"/>
              </w:rPr>
              <w:t>Date</w:t>
            </w:r>
          </w:p>
        </w:tc>
        <w:tc>
          <w:tcPr>
            <w:tcW w:w="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207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7971" w:type="dxa"/>
            <w:gridSpan w:val="22"/>
            <w:tcBorders>
              <w:top w:val="nil"/>
            </w:tcBorders>
            <w:vAlign w:val="bottom"/>
          </w:tcPr>
          <w:p w:rsidR="000A1FAC" w:rsidRPr="00C406B7" w:rsidRDefault="000A1FAC" w:rsidP="009A7355">
            <w:pPr>
              <w:rPr>
                <w:sz w:val="18"/>
              </w:rPr>
            </w:pP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18"/>
              </w:rPr>
              <w:t>DD        MM</w:t>
            </w:r>
            <w:r w:rsidRPr="00C406B7">
              <w:rPr>
                <w:sz w:val="18"/>
              </w:rPr>
              <w:tab/>
            </w:r>
            <w:r w:rsidRPr="00C406B7">
              <w:rPr>
                <w:sz w:val="18"/>
              </w:rPr>
              <w:tab/>
              <w:t xml:space="preserve"> YYYY</w:t>
            </w:r>
          </w:p>
        </w:tc>
      </w:tr>
      <w:tr w:rsidR="000A1FAC" w:rsidRPr="00C406B7" w:rsidTr="009A7355">
        <w:trPr>
          <w:trHeight w:val="87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6"/>
              </w:rPr>
            </w:pPr>
          </w:p>
        </w:tc>
      </w:tr>
      <w:tr w:rsidR="000A1FAC" w:rsidRPr="00C406B7" w:rsidTr="001E3CBF">
        <w:trPr>
          <w:trHeight w:val="369"/>
        </w:trPr>
        <w:tc>
          <w:tcPr>
            <w:tcW w:w="2235" w:type="dxa"/>
            <w:vMerge w:val="restart"/>
            <w:tcBorders>
              <w:left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candidate details</w:t>
            </w:r>
          </w:p>
        </w:tc>
        <w:tc>
          <w:tcPr>
            <w:tcW w:w="2409" w:type="dxa"/>
            <w:gridSpan w:val="6"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</w:t>
            </w:r>
          </w:p>
        </w:tc>
        <w:tc>
          <w:tcPr>
            <w:tcW w:w="5562" w:type="dxa"/>
            <w:gridSpan w:val="16"/>
            <w:tcBorders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9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>First Name</w:t>
            </w:r>
          </w:p>
        </w:tc>
        <w:tc>
          <w:tcPr>
            <w:tcW w:w="4497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 xml:space="preserve">Last Name </w:t>
            </w:r>
          </w:p>
        </w:tc>
      </w:tr>
      <w:tr w:rsidR="000A1FAC" w:rsidRPr="00C406B7" w:rsidTr="009A7355">
        <w:trPr>
          <w:trHeight w:val="423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7971" w:type="dxa"/>
            <w:gridSpan w:val="22"/>
            <w:tcBorders>
              <w:top w:val="nil"/>
              <w:bottom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Father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 </w:t>
            </w:r>
          </w:p>
        </w:tc>
      </w:tr>
      <w:tr w:rsidR="000A1FAC" w:rsidRPr="00C406B7" w:rsidTr="009A7355">
        <w:trPr>
          <w:trHeight w:val="13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Institute Name and District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60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spacing w:line="360" w:lineRule="auto"/>
            </w:pPr>
          </w:p>
          <w:p w:rsidR="000A1FAC" w:rsidRPr="00C406B7" w:rsidRDefault="000A1FAC" w:rsidP="009A7355">
            <w:pPr>
              <w:pStyle w:val="VerifierBoxSectionHeadings"/>
              <w:spacing w:line="360" w:lineRule="auto"/>
            </w:pPr>
            <w:r w:rsidRPr="00C406B7">
              <w:t>CNIC</w:t>
            </w:r>
            <w:r w:rsidR="001833EB" w:rsidRPr="00C406B7">
              <w:t>/BFORM</w:t>
            </w:r>
            <w:r w:rsidRPr="00C406B7">
              <w:t xml:space="preserve"> #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nil"/>
            </w:tcBorders>
            <w:vAlign w:val="bottom"/>
          </w:tcPr>
          <w:tbl>
            <w:tblPr>
              <w:tblStyle w:val="TableGrid"/>
              <w:tblW w:w="3825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0A1FAC" w:rsidRPr="00C406B7" w:rsidTr="00971919">
              <w:trPr>
                <w:trHeight w:val="362"/>
              </w:trPr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  <w:r w:rsidRPr="00C406B7">
                    <w:tab/>
                  </w: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FB4E99">
                  <w:pPr>
                    <w:framePr w:hSpace="180" w:wrap="around" w:vAnchor="page" w:hAnchor="margin" w:y="829"/>
                  </w:pPr>
                </w:p>
              </w:tc>
            </w:tr>
          </w:tbl>
          <w:p w:rsidR="000A1FAC" w:rsidRPr="00C406B7" w:rsidRDefault="000A1FAC" w:rsidP="009A7355"/>
        </w:tc>
      </w:tr>
      <w:tr w:rsidR="000A1FAC" w:rsidRPr="00C406B7" w:rsidTr="009A7355">
        <w:trPr>
          <w:trHeight w:val="142"/>
        </w:trPr>
        <w:tc>
          <w:tcPr>
            <w:tcW w:w="22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spacing w:line="360" w:lineRule="auto"/>
              <w:rPr>
                <w:sz w:val="10"/>
              </w:rPr>
            </w:pPr>
          </w:p>
        </w:tc>
        <w:tc>
          <w:tcPr>
            <w:tcW w:w="5562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</w:tr>
      <w:tr w:rsidR="000A1FAC" w:rsidRPr="00C406B7" w:rsidTr="009A7355">
        <w:trPr>
          <w:trHeight w:val="287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Registration Number</w:t>
            </w:r>
            <w:r w:rsidR="00892EBC" w:rsidRPr="00C406B7">
              <w:rPr>
                <w:caps w:val="0"/>
              </w:rPr>
              <w:t xml:space="preserve"> issued by Assessment Body 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  <w:jc w:val="right"/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 xml:space="preserve">Gender </w:t>
            </w: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b/>
              </w:rPr>
            </w:pPr>
            <w:r w:rsidRPr="00C406B7">
              <w:rPr>
                <w:caps w:val="0"/>
              </w:rPr>
              <w:t>Male</w:t>
            </w:r>
            <w:r w:rsidRPr="00C406B7">
              <w:rPr>
                <w:sz w:val="40"/>
              </w:rPr>
              <w:sym w:font="Wingdings 2" w:char="F0A3"/>
            </w:r>
            <w:r w:rsidRPr="00C406B7">
              <w:rPr>
                <w:caps w:val="0"/>
              </w:rPr>
              <w:t xml:space="preserve">Female </w:t>
            </w:r>
            <w:r w:rsidRPr="00C406B7">
              <w:rPr>
                <w:sz w:val="40"/>
              </w:rPr>
              <w:sym w:font="Wingdings 2" w:char="F0A3"/>
            </w:r>
            <w:r w:rsidR="00971919" w:rsidRPr="00C406B7">
              <w:rPr>
                <w:caps w:val="0"/>
              </w:rPr>
              <w:t xml:space="preserve">Transgender </w:t>
            </w:r>
            <w:r w:rsidR="00971919"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834813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</w:rPr>
              <w:t>Candidate's Consent</w:t>
            </w:r>
          </w:p>
        </w:tc>
        <w:tc>
          <w:tcPr>
            <w:tcW w:w="5562" w:type="dxa"/>
            <w:gridSpan w:val="16"/>
            <w:vMerge w:val="restart"/>
            <w:tcBorders>
              <w:top w:val="dotted" w:sz="4" w:space="0" w:color="auto"/>
              <w:left w:val="nil"/>
            </w:tcBorders>
          </w:tcPr>
          <w:p w:rsidR="000A1FAC" w:rsidRPr="00C406B7" w:rsidRDefault="000A1FAC" w:rsidP="009A7355">
            <w:pPr>
              <w:pStyle w:val="VerifierBoxSectionHeadings"/>
              <w:rPr>
                <w:caps w:val="0"/>
                <w:spacing w:val="0"/>
                <w:sz w:val="18"/>
              </w:rPr>
            </w:pPr>
          </w:p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  <w:spacing w:val="0"/>
                <w:sz w:val="18"/>
              </w:rPr>
              <w:t>I agree to the time and date of the assessment and am aware of the requirements of the assessment. I fully understand my rights of appeal.</w:t>
            </w:r>
          </w:p>
        </w:tc>
      </w:tr>
      <w:tr w:rsidR="000A1FAC" w:rsidRPr="00C406B7" w:rsidTr="009A7355">
        <w:trPr>
          <w:trHeight w:val="229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caps w:val="0"/>
                <w:spacing w:val="0"/>
                <w:sz w:val="18"/>
              </w:rPr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6270" w:type="dxa"/>
            <w:gridSpan w:val="19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Heading2"/>
              <w:jc w:val="center"/>
              <w:rPr>
                <w:b/>
                <w:sz w:val="6"/>
              </w:rPr>
            </w:pPr>
          </w:p>
        </w:tc>
      </w:tr>
      <w:tr w:rsidR="000A1FAC" w:rsidRPr="00C406B7" w:rsidTr="001E3CBF">
        <w:trPr>
          <w:trHeight w:val="826"/>
        </w:trPr>
        <w:tc>
          <w:tcPr>
            <w:tcW w:w="2235" w:type="dxa"/>
            <w:tcBorders>
              <w:top w:val="single" w:sz="4" w:space="0" w:color="auto"/>
              <w:right w:val="single" w:sz="4" w:space="0" w:color="000000" w:themeColor="text1"/>
            </w:tcBorders>
          </w:tcPr>
          <w:p w:rsidR="000A1FAC" w:rsidRPr="00C406B7" w:rsidRDefault="009A1D6D" w:rsidP="001E3CBF">
            <w:pPr>
              <w:pStyle w:val="Heading2"/>
              <w:rPr>
                <w:spacing w:val="4"/>
              </w:rPr>
            </w:pPr>
            <w:r w:rsidRPr="00C406B7">
              <w:rPr>
                <w:spacing w:val="4"/>
              </w:rPr>
              <w:t xml:space="preserve">assessment results summary </w:t>
            </w:r>
            <w:r w:rsidR="000A1FAC" w:rsidRPr="00C406B7">
              <w:rPr>
                <w:spacing w:val="4"/>
              </w:rPr>
              <w:t>form</w:t>
            </w:r>
          </w:p>
        </w:tc>
        <w:tc>
          <w:tcPr>
            <w:tcW w:w="7971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ind w:left="-284" w:firstLine="142"/>
              <w:jc w:val="center"/>
              <w:rPr>
                <w:sz w:val="18"/>
              </w:rPr>
            </w:pPr>
            <w:r w:rsidRPr="00C406B7">
              <w:rPr>
                <w:sz w:val="18"/>
              </w:rPr>
              <w:t xml:space="preserve">You can use this coversheet as an </w:t>
            </w:r>
            <w:r w:rsidRPr="00C406B7">
              <w:rPr>
                <w:i/>
                <w:sz w:val="18"/>
              </w:rPr>
              <w:t>Assessment Results Summary Form</w:t>
            </w:r>
            <w:r w:rsidRPr="00C406B7">
              <w:rPr>
                <w:sz w:val="18"/>
              </w:rPr>
              <w:t>. Simply pos</w:t>
            </w:r>
            <w:r w:rsidR="009A1D6D" w:rsidRPr="00C406B7">
              <w:rPr>
                <w:sz w:val="18"/>
              </w:rPr>
              <w:t xml:space="preserve">t a photocopy of this completed </w:t>
            </w:r>
            <w:r w:rsidRPr="00C406B7">
              <w:rPr>
                <w:sz w:val="18"/>
              </w:rPr>
              <w:t>coversheet to</w:t>
            </w:r>
            <w:r w:rsidRPr="00C406B7">
              <w:rPr>
                <w:b/>
                <w:sz w:val="18"/>
              </w:rPr>
              <w:t xml:space="preserve"> NAVTTC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</w:tr>
      <w:tr w:rsidR="000A1FAC" w:rsidRPr="00C406B7" w:rsidTr="001E3CBF">
        <w:trPr>
          <w:trHeight w:val="69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AC" w:rsidRPr="00C406B7" w:rsidRDefault="000A1FAC" w:rsidP="001E3CBF">
            <w:pPr>
              <w:pStyle w:val="Heading2"/>
              <w:rPr>
                <w:sz w:val="6"/>
              </w:rPr>
            </w:pPr>
            <w:r w:rsidRPr="00C406B7">
              <w:rPr>
                <w:spacing w:val="4"/>
              </w:rPr>
              <w:t>NAVTTC office only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ind w:right="-108"/>
            </w:pPr>
            <w:r w:rsidRPr="00C406B7">
              <w:rPr>
                <w:sz w:val="14"/>
              </w:rPr>
              <w:t>1. date form received: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Y="-279"/>
              <w:tblOverlap w:val="never"/>
              <w:tblW w:w="226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A1FAC" w:rsidRPr="00C406B7" w:rsidTr="00136AD5">
              <w:trPr>
                <w:trHeight w:val="257"/>
              </w:trPr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rPr>
                <w:sz w:val="14"/>
              </w:rPr>
            </w:pPr>
            <w:r w:rsidRPr="00C406B7">
              <w:rPr>
                <w:sz w:val="14"/>
              </w:rPr>
              <w:t xml:space="preserve">    DD         MM               YYYY </w:t>
            </w:r>
          </w:p>
        </w:tc>
        <w:tc>
          <w:tcPr>
            <w:tcW w:w="4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right" w:tblpY="-311"/>
              <w:tblOverlap w:val="never"/>
              <w:tblW w:w="2255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0A1FAC" w:rsidRPr="00C406B7" w:rsidTr="00136AD5">
              <w:trPr>
                <w:trHeight w:val="275"/>
              </w:trPr>
              <w:tc>
                <w:tcPr>
                  <w:tcW w:w="281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>2. date entered into database:</w:t>
            </w:r>
          </w:p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DD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MM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YYYY</w:t>
            </w:r>
          </w:p>
        </w:tc>
      </w:tr>
    </w:tbl>
    <w:p w:rsidR="003E4865" w:rsidRPr="00C406B7" w:rsidRDefault="003E4865"/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8674"/>
      </w:tblGrid>
      <w:tr w:rsidR="00957B87" w:rsidRPr="00C406B7" w:rsidTr="00466FCD">
        <w:trPr>
          <w:trHeight w:val="1424"/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57B87" w:rsidRPr="00C406B7" w:rsidRDefault="00957B87">
            <w:pPr>
              <w:pStyle w:val="BIGNUMBERS"/>
            </w:pPr>
            <w:r w:rsidRPr="00C406B7">
              <w:lastRenderedPageBreak/>
              <w:t>1</w:t>
            </w:r>
          </w:p>
        </w:tc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assessment summary &amp; record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647"/>
        <w:gridCol w:w="647"/>
        <w:gridCol w:w="647"/>
        <w:gridCol w:w="648"/>
        <w:gridCol w:w="4808"/>
        <w:gridCol w:w="680"/>
        <w:gridCol w:w="659"/>
      </w:tblGrid>
      <w:tr w:rsidR="00EE4DF0" w:rsidRPr="00C406B7" w:rsidTr="00EE4DF0">
        <w:trPr>
          <w:trHeight w:val="699"/>
          <w:tblHeader/>
          <w:jc w:val="center"/>
        </w:trPr>
        <w:tc>
          <w:tcPr>
            <w:tcW w:w="1513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activity</w:t>
            </w:r>
          </w:p>
        </w:tc>
        <w:tc>
          <w:tcPr>
            <w:tcW w:w="2589" w:type="dxa"/>
            <w:gridSpan w:val="4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 w:rsidP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METHOD</w:t>
            </w: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 xml:space="preserve">desired outcomes </w:t>
            </w:r>
          </w:p>
        </w:tc>
        <w:tc>
          <w:tcPr>
            <w:tcW w:w="1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result</w:t>
            </w:r>
          </w:p>
        </w:tc>
      </w:tr>
      <w:tr w:rsidR="00BE5F0C" w:rsidRPr="00C406B7" w:rsidTr="00EE4DF0">
        <w:trPr>
          <w:trHeight w:val="1263"/>
          <w:tblHeader/>
          <w:jc w:val="center"/>
        </w:trPr>
        <w:tc>
          <w:tcPr>
            <w:tcW w:w="1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pStyle w:val="VerifierBoxSectionHeadings"/>
            </w:pPr>
            <w:r w:rsidRPr="00C406B7">
              <w:t>NATURE OF ACTIVITY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  <w:rPr>
                <w:caps w:val="0"/>
                <w:spacing w:val="4"/>
              </w:rPr>
            </w:pPr>
            <w:r w:rsidRPr="00C406B7">
              <w:t>WRITTEN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t>oral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5F0C" w:rsidRPr="00C406B7" w:rsidRDefault="00BE5F0C">
            <w:pPr>
              <w:pStyle w:val="VerifierBoxSectionHeadings"/>
              <w:ind w:left="113" w:right="113"/>
              <w:rPr>
                <w:spacing w:val="4"/>
              </w:rPr>
            </w:pPr>
            <w:r w:rsidRPr="00C406B7">
              <w:rPr>
                <w:spacing w:val="4"/>
              </w:rPr>
              <w:t>Portfolio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rPr>
                <w:spacing w:val="4"/>
              </w:rPr>
              <w:t>OBSERVATION</w:t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 w:rsidP="00B243ED">
            <w:pPr>
              <w:pStyle w:val="VerifierBoxSectionHeadings"/>
              <w:ind w:left="47"/>
              <w:rPr>
                <w:spacing w:val="8"/>
              </w:rPr>
            </w:pPr>
            <w:r w:rsidRPr="00C406B7">
              <w:rPr>
                <w:spacing w:val="8"/>
              </w:rPr>
              <w:t>desired outcomes for successful ass</w:t>
            </w:r>
            <w:r w:rsidR="008941C4">
              <w:rPr>
                <w:spacing w:val="8"/>
              </w:rPr>
              <w:t xml:space="preserve">essment of competency standard: </w:t>
            </w:r>
            <w:r w:rsidR="00647A63" w:rsidRPr="00647A63">
              <w:rPr>
                <w:bCs/>
              </w:rPr>
              <w:t>Lay drains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/>
            </w:pPr>
            <w:r w:rsidRPr="00C406B7">
              <w:t>competent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30"/>
            </w:pPr>
            <w:r w:rsidRPr="00C406B7">
              <w:t>not yet competent</w:t>
            </w:r>
          </w:p>
        </w:tc>
      </w:tr>
      <w:tr w:rsidR="00BE5F0C" w:rsidRPr="00C406B7" w:rsidTr="00EE4DF0">
        <w:trPr>
          <w:trHeight w:val="1256"/>
          <w:tblHeader/>
          <w:jc w:val="center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:rsidR="00BE5F0C" w:rsidRPr="00C406B7" w:rsidRDefault="00AC3403" w:rsidP="009D695C">
            <w:pPr>
              <w:pStyle w:val="Header"/>
              <w:tabs>
                <w:tab w:val="clear" w:pos="4153"/>
                <w:tab w:val="clear" w:pos="8306"/>
              </w:tabs>
              <w:ind w:left="18"/>
            </w:pPr>
            <w:r w:rsidRPr="00C406B7">
              <w:t>Practical Skill D</w:t>
            </w:r>
            <w:r w:rsidR="00BE5F0C" w:rsidRPr="00C406B7">
              <w:t>emonstration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rPr>
                <w:sz w:val="4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 w:rsidP="00042622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sz w:val="40"/>
              </w:rPr>
            </w:pPr>
          </w:p>
        </w:tc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5916DE" w:rsidRDefault="00812432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Lay Drains a</w:t>
            </w:r>
            <w:r w:rsidR="00104179">
              <w:rPr>
                <w:rFonts w:cs="Arial"/>
              </w:rPr>
              <w:t>ccording to instructions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BE5F0C" w:rsidRPr="00C406B7" w:rsidTr="00EE4DF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BE5F0C" w:rsidRPr="00C406B7" w:rsidRDefault="00BE5F0C" w:rsidP="004A4F6F">
            <w:r w:rsidRPr="00C406B7">
              <w:t>Knowledge Assessment</w:t>
            </w:r>
            <w:r w:rsidRPr="00C406B7">
              <w:tab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pPr>
              <w:rPr>
                <w:sz w:val="40"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BE0" w:rsidRDefault="00FC5BE0" w:rsidP="00FC5BE0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Answer all questions your Assessor may have during the practical assessment.</w:t>
            </w:r>
          </w:p>
          <w:p w:rsidR="00BE5F0C" w:rsidRPr="00C406B7" w:rsidRDefault="00BE5F0C" w:rsidP="00526B35"/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E75763" w:rsidRPr="00C406B7" w:rsidTr="00FC5BE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E75763" w:rsidRPr="00C406B7" w:rsidRDefault="00E75763" w:rsidP="004A4F6F">
            <w:r w:rsidRPr="00C406B7">
              <w:t>Other Requirements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E75763" w:rsidRPr="00C406B7" w:rsidRDefault="00FC5BE0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1D17DC" w:rsidP="008D4B4C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N.A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</w:tr>
    </w:tbl>
    <w:p w:rsidR="00957B87" w:rsidRPr="00C406B7" w:rsidRDefault="00957B87">
      <w:pPr>
        <w:tabs>
          <w:tab w:val="left" w:pos="514"/>
        </w:tabs>
      </w:pPr>
    </w:p>
    <w:p w:rsidR="00957B87" w:rsidRPr="00C406B7" w:rsidRDefault="00957B87" w:rsidP="000A1FAC">
      <w:pPr>
        <w:jc w:val="right"/>
        <w:rPr>
          <w:i/>
        </w:rPr>
      </w:pPr>
      <w:r w:rsidRPr="00C406B7">
        <w:br w:type="page"/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957B87" w:rsidRPr="00C406B7" w:rsidTr="00466FCD">
        <w:trPr>
          <w:trHeight w:val="1180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957B87" w:rsidRPr="00C406B7" w:rsidRDefault="000A1FAC">
            <w:pPr>
              <w:pStyle w:val="BIGNUMBERS"/>
            </w:pPr>
            <w:r w:rsidRPr="00C406B7">
              <w:lastRenderedPageBreak/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 candidate assessment</w:t>
            </w:r>
          </w:p>
        </w:tc>
      </w:tr>
      <w:tr w:rsidR="00A861C7" w:rsidRPr="00C406B7" w:rsidTr="00C63CAB">
        <w:trPr>
          <w:trHeight w:val="606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</w:tcBorders>
            <w:vAlign w:val="center"/>
          </w:tcPr>
          <w:p w:rsidR="00A861C7" w:rsidRPr="00C406B7" w:rsidRDefault="00834813">
            <w:r w:rsidRPr="00C406B7">
              <w:t>Candidate's Name</w:t>
            </w:r>
            <w:r w:rsidR="004522BD" w:rsidRPr="00C406B7">
              <w:t>…</w:t>
            </w:r>
            <w:r w:rsidR="00A861C7" w:rsidRPr="00C406B7">
              <w:t>……………………………………………</w:t>
            </w:r>
            <w:r w:rsidR="00CD6E51" w:rsidRPr="00C406B7">
              <w:t>..</w:t>
            </w:r>
            <w:r w:rsidR="00445708">
              <w:t>..</w:t>
            </w:r>
            <w:r w:rsidR="004522BD" w:rsidRPr="00C406B7">
              <w:t>.</w:t>
            </w:r>
            <w:r w:rsidR="00445708">
              <w:t xml:space="preserve"> </w:t>
            </w:r>
            <w:r w:rsidR="00A861C7" w:rsidRPr="00C406B7">
              <w:t>Father</w:t>
            </w:r>
            <w:r w:rsidR="004522BD" w:rsidRPr="00C406B7">
              <w:t>’s Name …………………………………………………………………</w:t>
            </w:r>
            <w:r w:rsidR="00A861C7" w:rsidRPr="00C406B7">
              <w:t>..</w:t>
            </w:r>
          </w:p>
        </w:tc>
      </w:tr>
      <w:tr w:rsidR="00957B87" w:rsidRPr="00C406B7" w:rsidTr="00466FCD">
        <w:trPr>
          <w:trHeight w:val="79"/>
          <w:jc w:val="center"/>
        </w:trPr>
        <w:tc>
          <w:tcPr>
            <w:tcW w:w="1013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957B87" w:rsidRPr="00C406B7" w:rsidRDefault="00957B87" w:rsidP="00A861C7">
            <w:pPr>
              <w:rPr>
                <w:sz w:val="10"/>
              </w:rPr>
            </w:pPr>
          </w:p>
        </w:tc>
      </w:tr>
      <w:tr w:rsidR="00B203E8" w:rsidRPr="00C406B7" w:rsidTr="00466FCD">
        <w:trPr>
          <w:trHeight w:val="453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03E8" w:rsidRPr="00C406B7" w:rsidRDefault="00B203E8" w:rsidP="00B203E8">
            <w:pPr>
              <w:pStyle w:val="VerifierBoxSectionHeadings"/>
              <w:jc w:val="center"/>
              <w:rPr>
                <w:b/>
              </w:rPr>
            </w:pPr>
            <w:r w:rsidRPr="00C406B7">
              <w:rPr>
                <w:b/>
              </w:rPr>
              <w:t>all work assessed in this COMPETENCY STANDARD must be your own work.</w:t>
            </w:r>
          </w:p>
        </w:tc>
      </w:tr>
    </w:tbl>
    <w:p w:rsidR="00B203E8" w:rsidRPr="00C406B7" w:rsidRDefault="00B203E8">
      <w:pPr>
        <w:jc w:val="center"/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B203E8" w:rsidRPr="00C406B7" w:rsidTr="00466FCD">
        <w:trPr>
          <w:trHeight w:val="453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B203E8" w:rsidRPr="00C406B7" w:rsidRDefault="00B203E8" w:rsidP="00B203E8">
            <w:pPr>
              <w:pStyle w:val="VerifierBoxSectionHeadings"/>
              <w:rPr>
                <w:b/>
                <w:color w:val="FFFFFF" w:themeColor="background1"/>
                <w:sz w:val="20"/>
              </w:rPr>
            </w:pPr>
            <w:r w:rsidRPr="00C406B7">
              <w:rPr>
                <w:b/>
                <w:color w:val="FFFFFF" w:themeColor="background1"/>
                <w:sz w:val="20"/>
              </w:rPr>
              <w:t>GUIDANCE TO CANDIDATE</w:t>
            </w:r>
          </w:p>
        </w:tc>
      </w:tr>
      <w:tr w:rsidR="00B203E8" w:rsidRPr="00C406B7" w:rsidTr="00F53B36">
        <w:trPr>
          <w:trHeight w:val="432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B36" w:rsidRDefault="00F53B36" w:rsidP="00F53B36">
            <w:r w:rsidRPr="00B203E8">
              <w:t>T</w:t>
            </w:r>
            <w:r>
              <w:t xml:space="preserve">o meet this standard you are required to complete the following tasks within </w:t>
            </w:r>
            <w:r w:rsidR="00EF5610">
              <w:rPr>
                <w:b/>
              </w:rPr>
              <w:t xml:space="preserve">Two hours </w:t>
            </w:r>
            <w:r>
              <w:t xml:space="preserve"> timeframe:</w:t>
            </w:r>
          </w:p>
          <w:p w:rsidR="00580D1C" w:rsidRDefault="000136A4" w:rsidP="001A0449">
            <w:pPr>
              <w:pStyle w:val="ListParagraph"/>
              <w:numPr>
                <w:ilvl w:val="0"/>
                <w:numId w:val="9"/>
              </w:numPr>
            </w:pPr>
            <w:r>
              <w:t>Construct</w:t>
            </w:r>
            <w:r w:rsidR="001A0449">
              <w:t xml:space="preserve"> the</w:t>
            </w:r>
            <w:r w:rsidR="000F39C3">
              <w:t xml:space="preserve"> </w:t>
            </w:r>
            <w:r>
              <w:t xml:space="preserve">sewer line </w:t>
            </w:r>
            <w:r w:rsidR="000B105F">
              <w:t xml:space="preserve">of 10’ length with 6” diameter PVC pipe having </w:t>
            </w:r>
            <w:r w:rsidR="00CF7125">
              <w:t xml:space="preserve">slope of </w:t>
            </w:r>
            <w:r w:rsidR="00CF7125">
              <w:rPr>
                <w:rFonts w:ascii="Arial" w:hAnsi="Arial" w:cs="Arial"/>
                <w:color w:val="222222"/>
                <w:shd w:val="clear" w:color="auto" w:fill="FFFFFF"/>
              </w:rPr>
              <w:t>1/8" per foot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at the site</w:t>
            </w:r>
            <w:r w:rsidR="00104179"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  <w:p w:rsidR="00F53B36" w:rsidRPr="00F53B36" w:rsidRDefault="00F53B36" w:rsidP="00F53B36">
            <w:pPr>
              <w:ind w:left="360"/>
            </w:pP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0B7334" w:rsidRPr="00C406B7" w:rsidTr="00DB11A1">
        <w:trPr>
          <w:trHeight w:val="543"/>
          <w:jc w:val="center"/>
        </w:trPr>
        <w:tc>
          <w:tcPr>
            <w:tcW w:w="15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C406B7" w:rsidRDefault="000B7334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ACTIVITies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1C41C9" w:rsidRDefault="000B7334" w:rsidP="001C41C9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candidate response</w:t>
            </w:r>
          </w:p>
        </w:tc>
      </w:tr>
      <w:tr w:rsidR="000B7334" w:rsidRPr="00C406B7" w:rsidTr="00F068A8">
        <w:trPr>
          <w:trHeight w:val="1924"/>
          <w:jc w:val="center"/>
        </w:trPr>
        <w:tc>
          <w:tcPr>
            <w:tcW w:w="1593" w:type="dxa"/>
          </w:tcPr>
          <w:p w:rsidR="00350683" w:rsidRPr="00C406B7" w:rsidRDefault="006E0435" w:rsidP="006E0435">
            <w:pPr>
              <w:pStyle w:val="Activityhead"/>
              <w:numPr>
                <w:ilvl w:val="0"/>
                <w:numId w:val="6"/>
              </w:numPr>
              <w:ind w:left="198" w:hanging="198"/>
            </w:pPr>
            <w:r w:rsidRPr="007D334D">
              <w:t xml:space="preserve">Complete practical task </w:t>
            </w:r>
            <w:r w:rsidR="00580D1C">
              <w:t xml:space="preserve">of </w:t>
            </w:r>
            <w:r w:rsidR="00647A63">
              <w:t>“</w:t>
            </w:r>
            <w:r w:rsidR="00580D1C">
              <w:t>Lay drain</w:t>
            </w:r>
            <w:r w:rsidR="00647A63">
              <w:t>”</w:t>
            </w:r>
            <w:r>
              <w:t xml:space="preserve"> </w:t>
            </w:r>
            <w:r w:rsidRPr="007D334D">
              <w:t>under observation by an assessor</w:t>
            </w:r>
          </w:p>
        </w:tc>
        <w:tc>
          <w:tcPr>
            <w:tcW w:w="8539" w:type="dxa"/>
          </w:tcPr>
          <w:p w:rsidR="006E0435" w:rsidRDefault="006E0435" w:rsidP="00BA04A1">
            <w:pPr>
              <w:pStyle w:val="Normalbulletsnew"/>
              <w:numPr>
                <w:ilvl w:val="0"/>
                <w:numId w:val="0"/>
              </w:numPr>
            </w:pPr>
            <w:r>
              <w:t>During a practical assessment, under observation by an assessor, I will correctly :</w:t>
            </w:r>
          </w:p>
          <w:p w:rsidR="004C53F5" w:rsidRDefault="004C53F5" w:rsidP="006E0435">
            <w:pPr>
              <w:pStyle w:val="Normalbulletsnew"/>
              <w:numPr>
                <w:ilvl w:val="0"/>
                <w:numId w:val="0"/>
              </w:numPr>
            </w:pPr>
          </w:p>
          <w:p w:rsidR="000136A4" w:rsidRDefault="000136A4" w:rsidP="006E0435">
            <w:pPr>
              <w:pStyle w:val="Normalbulletsnew"/>
              <w:numPr>
                <w:ilvl w:val="0"/>
                <w:numId w:val="0"/>
              </w:numPr>
            </w:pPr>
          </w:p>
          <w:p w:rsidR="001A0449" w:rsidRDefault="000136A4" w:rsidP="000136A4">
            <w:pPr>
              <w:pStyle w:val="ListParagraph"/>
              <w:numPr>
                <w:ilvl w:val="0"/>
                <w:numId w:val="22"/>
              </w:numPr>
            </w:pPr>
            <w:r>
              <w:t>Construct the sewer line of</w:t>
            </w:r>
            <w:r w:rsidR="000B105F">
              <w:t xml:space="preserve"> 10’ length with 6” diameter PVC pipe having</w:t>
            </w:r>
            <w:r>
              <w:t xml:space="preserve"> slope of </w:t>
            </w:r>
            <w:r w:rsidRPr="004C53F5">
              <w:rPr>
                <w:rFonts w:ascii="Arial" w:hAnsi="Arial" w:cs="Arial"/>
                <w:color w:val="222222"/>
                <w:shd w:val="clear" w:color="auto" w:fill="FFFFFF"/>
              </w:rPr>
              <w:t xml:space="preserve">1/8" per </w:t>
            </w:r>
            <w:r w:rsidR="004C53F5" w:rsidRPr="004C53F5">
              <w:rPr>
                <w:rFonts w:ascii="Arial" w:hAnsi="Arial" w:cs="Arial"/>
                <w:color w:val="222222"/>
                <w:shd w:val="clear" w:color="auto" w:fill="FFFFFF"/>
              </w:rPr>
              <w:t xml:space="preserve">           </w:t>
            </w:r>
            <w:r w:rsidRPr="004C53F5">
              <w:rPr>
                <w:rFonts w:ascii="Arial" w:hAnsi="Arial" w:cs="Arial"/>
                <w:color w:val="222222"/>
                <w:shd w:val="clear" w:color="auto" w:fill="FFFFFF"/>
              </w:rPr>
              <w:t>foot at the site</w:t>
            </w:r>
            <w:r w:rsidR="00104179" w:rsidRPr="004C53F5"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  <w:p w:rsidR="004C53F5" w:rsidRDefault="005D08A9" w:rsidP="004C53F5">
            <w:pPr>
              <w:pStyle w:val="ListParagraph"/>
              <w:numPr>
                <w:ilvl w:val="1"/>
                <w:numId w:val="20"/>
              </w:numPr>
            </w:pPr>
            <w:r>
              <w:t>Set out</w:t>
            </w:r>
            <w:r w:rsidR="00580D1C">
              <w:t xml:space="preserve"> </w:t>
            </w:r>
            <w:r w:rsidR="000136A4">
              <w:t>the</w:t>
            </w:r>
            <w:r w:rsidR="00327093">
              <w:t xml:space="preserve"> slope of</w:t>
            </w:r>
            <w:r w:rsidR="000136A4">
              <w:t xml:space="preserve"> </w:t>
            </w:r>
            <w:r w:rsidR="00580D1C">
              <w:t xml:space="preserve">trench </w:t>
            </w:r>
            <w:r w:rsidR="00BA04A1">
              <w:t>as per design</w:t>
            </w:r>
          </w:p>
          <w:p w:rsidR="00CB71C7" w:rsidRDefault="004C53F5" w:rsidP="004C53F5">
            <w:pPr>
              <w:pStyle w:val="ListParagraph"/>
              <w:numPr>
                <w:ilvl w:val="1"/>
                <w:numId w:val="20"/>
              </w:numPr>
            </w:pPr>
            <w:r>
              <w:t xml:space="preserve">Lay down the </w:t>
            </w:r>
            <w:r w:rsidR="00773ABE">
              <w:t>bedding of</w:t>
            </w:r>
            <w:r w:rsidR="00327093">
              <w:t xml:space="preserve"> PCC (1:4:8)</w:t>
            </w:r>
            <w:r w:rsidR="00773ABE">
              <w:t xml:space="preserve"> 4” thickness</w:t>
            </w:r>
            <w:r w:rsidR="000136A4">
              <w:t xml:space="preserve"> to construct the sewer line</w:t>
            </w:r>
            <w:r w:rsidR="005D08A9">
              <w:t>.</w:t>
            </w:r>
          </w:p>
          <w:p w:rsidR="00CB71C7" w:rsidRDefault="00CB71C7" w:rsidP="00F57D2B">
            <w:pPr>
              <w:pStyle w:val="ListParagraph"/>
              <w:numPr>
                <w:ilvl w:val="1"/>
                <w:numId w:val="20"/>
              </w:numPr>
            </w:pPr>
            <w:r>
              <w:t xml:space="preserve">Lay </w:t>
            </w:r>
            <w:r w:rsidR="00C35608">
              <w:t>down the PVC pipe of 6” diameter with slope of 1/8” per foot to construct the sewer line</w:t>
            </w:r>
            <w:r>
              <w:t xml:space="preserve"> </w:t>
            </w:r>
          </w:p>
          <w:p w:rsidR="00327093" w:rsidRDefault="00327093" w:rsidP="00F57D2B">
            <w:pPr>
              <w:pStyle w:val="ListParagraph"/>
              <w:numPr>
                <w:ilvl w:val="1"/>
                <w:numId w:val="20"/>
              </w:numPr>
            </w:pPr>
            <w:r>
              <w:t>Carryout the sealing of joints</w:t>
            </w:r>
            <w:r w:rsidR="006F7FC8">
              <w:t xml:space="preserve"> as per requirement</w:t>
            </w:r>
            <w:r w:rsidR="005D08A9">
              <w:t>.</w:t>
            </w:r>
          </w:p>
          <w:p w:rsidR="00F57D2B" w:rsidRDefault="00773ABE" w:rsidP="00F57D2B">
            <w:pPr>
              <w:pStyle w:val="ListParagraph"/>
              <w:numPr>
                <w:ilvl w:val="1"/>
                <w:numId w:val="20"/>
              </w:numPr>
            </w:pPr>
            <w:r>
              <w:t>Build</w:t>
            </w:r>
            <w:r w:rsidR="00580D1C">
              <w:t xml:space="preserve"> </w:t>
            </w:r>
            <w:r w:rsidR="00CB71C7">
              <w:t>Gul</w:t>
            </w:r>
            <w:r w:rsidR="002202C4">
              <w:t>ly</w:t>
            </w:r>
            <w:r w:rsidR="00C35608">
              <w:t xml:space="preserve"> T</w:t>
            </w:r>
            <w:r w:rsidR="00CB71C7">
              <w:t>rap</w:t>
            </w:r>
            <w:r w:rsidR="002202C4">
              <w:t>s</w:t>
            </w:r>
            <w:r w:rsidR="00CB71C7">
              <w:t xml:space="preserve"> of size 1’x 1’</w:t>
            </w:r>
            <w:r w:rsidR="00840FFA">
              <w:t xml:space="preserve"> </w:t>
            </w:r>
            <w:r w:rsidR="00CB71C7">
              <w:t>x 1’</w:t>
            </w:r>
            <w:r w:rsidR="00327093">
              <w:t xml:space="preserve"> with bricks masonry wall 4” thick including plaster 1/2 inch</w:t>
            </w:r>
          </w:p>
          <w:p w:rsidR="00F57D2B" w:rsidRDefault="00F57D2B" w:rsidP="00F57D2B">
            <w:pPr>
              <w:pStyle w:val="ListParagraph"/>
              <w:numPr>
                <w:ilvl w:val="1"/>
                <w:numId w:val="20"/>
              </w:numPr>
            </w:pPr>
            <w:r w:rsidRPr="00F57D2B">
              <w:rPr>
                <w:rFonts w:cs="Arial"/>
              </w:rPr>
              <w:t>Adapt the safety measures as per work requirement.</w:t>
            </w:r>
          </w:p>
          <w:p w:rsidR="00C729C4" w:rsidRDefault="00C729C4" w:rsidP="00C729C4">
            <w:pPr>
              <w:pStyle w:val="ListParagraph"/>
              <w:numPr>
                <w:ilvl w:val="0"/>
                <w:numId w:val="22"/>
              </w:numPr>
            </w:pPr>
            <w:r w:rsidRPr="00C729C4">
              <w:rPr>
                <w:b/>
              </w:rPr>
              <w:t>Important Note:</w:t>
            </w:r>
            <w:r>
              <w:t xml:space="preserve"> The following general performance criteria will be followed and performed in all the tasks (where applicable) by the candidate in order to meet this standard.</w:t>
            </w:r>
          </w:p>
          <w:p w:rsidR="00C729C4" w:rsidRDefault="00C729C4" w:rsidP="00C729C4"/>
          <w:p w:rsidR="00C729C4" w:rsidRDefault="00C729C4" w:rsidP="00C729C4">
            <w:pPr>
              <w:pStyle w:val="ListParagraph"/>
              <w:numPr>
                <w:ilvl w:val="0"/>
                <w:numId w:val="23"/>
              </w:numPr>
              <w:ind w:left="1209" w:hanging="357"/>
            </w:pPr>
            <w:r>
              <w:t>Follow health and safety procedure as per the requirements of given task</w:t>
            </w:r>
          </w:p>
          <w:p w:rsidR="00C729C4" w:rsidRDefault="00C729C4" w:rsidP="00C729C4">
            <w:pPr>
              <w:pStyle w:val="ListParagraph"/>
              <w:numPr>
                <w:ilvl w:val="0"/>
                <w:numId w:val="23"/>
              </w:numPr>
              <w:ind w:left="1209" w:hanging="357"/>
            </w:pPr>
            <w:r>
              <w:t>Prepare work station as per the requirements of task</w:t>
            </w:r>
          </w:p>
          <w:p w:rsidR="00C729C4" w:rsidRDefault="00C729C4" w:rsidP="00C729C4">
            <w:pPr>
              <w:pStyle w:val="ListParagraph"/>
              <w:numPr>
                <w:ilvl w:val="0"/>
                <w:numId w:val="23"/>
              </w:numPr>
              <w:ind w:left="1209" w:hanging="357"/>
            </w:pPr>
            <w:r>
              <w:t xml:space="preserve">Select tools/ equipment as per the requirements of task </w:t>
            </w:r>
          </w:p>
          <w:p w:rsidR="00C729C4" w:rsidRDefault="00C729C4" w:rsidP="00C729C4">
            <w:pPr>
              <w:pStyle w:val="ListParagraph"/>
              <w:numPr>
                <w:ilvl w:val="0"/>
                <w:numId w:val="23"/>
              </w:numPr>
              <w:ind w:left="1209" w:hanging="357"/>
            </w:pPr>
            <w:r>
              <w:t>Report to supervisor in case of any contingency after taking necessary actions</w:t>
            </w:r>
          </w:p>
          <w:p w:rsidR="00C729C4" w:rsidRDefault="00C729C4" w:rsidP="00C729C4">
            <w:pPr>
              <w:pStyle w:val="ListParagraph"/>
              <w:numPr>
                <w:ilvl w:val="0"/>
                <w:numId w:val="23"/>
              </w:numPr>
              <w:ind w:left="1209" w:hanging="357"/>
            </w:pPr>
            <w:r>
              <w:t xml:space="preserve">Complete the work by following sequence of operations   </w:t>
            </w:r>
          </w:p>
          <w:p w:rsidR="00C729C4" w:rsidRDefault="00C729C4" w:rsidP="00C729C4">
            <w:pPr>
              <w:ind w:left="659"/>
            </w:pPr>
            <w:r>
              <w:t>Perform task(s) within standard timeframe</w:t>
            </w:r>
          </w:p>
          <w:p w:rsidR="00CF7125" w:rsidRDefault="00CF7125" w:rsidP="00F57D2B"/>
          <w:p w:rsidR="000B7334" w:rsidRPr="00F068A8" w:rsidRDefault="000B7334" w:rsidP="00580D1C">
            <w:pPr>
              <w:pStyle w:val="ListParagraph"/>
              <w:ind w:left="644"/>
              <w:rPr>
                <w:rFonts w:cs="Arial"/>
              </w:rPr>
            </w:pPr>
          </w:p>
        </w:tc>
      </w:tr>
      <w:tr w:rsidR="003667C1" w:rsidRPr="00C406B7" w:rsidTr="00647A63">
        <w:trPr>
          <w:trHeight w:val="768"/>
          <w:jc w:val="center"/>
        </w:trPr>
        <w:tc>
          <w:tcPr>
            <w:tcW w:w="1593" w:type="dxa"/>
          </w:tcPr>
          <w:p w:rsidR="003667C1" w:rsidRPr="00251F83" w:rsidRDefault="003667C1" w:rsidP="00EF6668">
            <w:pPr>
              <w:ind w:left="143" w:hanging="142"/>
              <w:rPr>
                <w:b/>
                <w:bCs/>
              </w:rPr>
            </w:pPr>
            <w:r w:rsidRPr="003A2CDE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 </w:t>
            </w:r>
            <w:r w:rsidRPr="00F41078">
              <w:rPr>
                <w:b/>
              </w:rPr>
              <w:t>Other requirements</w:t>
            </w:r>
          </w:p>
        </w:tc>
        <w:tc>
          <w:tcPr>
            <w:tcW w:w="8539" w:type="dxa"/>
          </w:tcPr>
          <w:p w:rsidR="003667C1" w:rsidRPr="003A2CDE" w:rsidRDefault="001D17DC" w:rsidP="00EF6668">
            <w:pPr>
              <w:pStyle w:val="ListParagraph"/>
              <w:numPr>
                <w:ilvl w:val="0"/>
                <w:numId w:val="10"/>
              </w:numPr>
            </w:pPr>
            <w:r>
              <w:t>N.A</w:t>
            </w: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C406B7" w:rsidRDefault="003667C1" w:rsidP="003E034C">
            <w:pPr>
              <w:pStyle w:val="Activityhead"/>
              <w:tabs>
                <w:tab w:val="clear" w:pos="284"/>
              </w:tabs>
              <w:ind w:hanging="197"/>
            </w:pPr>
            <w:r>
              <w:t>3. Answer any questions your a</w:t>
            </w:r>
            <w:r w:rsidRPr="00C406B7">
              <w:t>ssessor may have during the practical assessment</w:t>
            </w:r>
          </w:p>
        </w:tc>
        <w:tc>
          <w:tcPr>
            <w:tcW w:w="8539" w:type="dxa"/>
          </w:tcPr>
          <w:p w:rsidR="003667C1" w:rsidRPr="00C406B7" w:rsidRDefault="003667C1" w:rsidP="00CE2862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C406B7">
              <w:t>My answers to questions are correct and demonstrate my understanding of the topics and their application.</w:t>
            </w:r>
          </w:p>
        </w:tc>
      </w:tr>
    </w:tbl>
    <w:p w:rsidR="00B25EA4" w:rsidRDefault="00B25EA4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B828B4" w:rsidRDefault="00B828B4"/>
    <w:p w:rsidR="00E4606D" w:rsidRDefault="00E4606D"/>
    <w:p w:rsidR="00853865" w:rsidRDefault="00853865"/>
    <w:p w:rsidR="00853865" w:rsidRDefault="00853865"/>
    <w:p w:rsidR="00853865" w:rsidRDefault="00853865"/>
    <w:p w:rsidR="00853865" w:rsidRDefault="00853865"/>
    <w:tbl>
      <w:tblPr>
        <w:tblpPr w:leftFromText="180" w:rightFromText="180" w:vertAnchor="text" w:horzAnchor="margin" w:tblpY="-59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8692"/>
      </w:tblGrid>
      <w:tr w:rsidR="003D0334" w:rsidRPr="003A2CDE" w:rsidTr="003D0334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3D0334" w:rsidRPr="003A2CDE" w:rsidRDefault="003D0334" w:rsidP="003D0334">
            <w:pPr>
              <w:pStyle w:val="BIGNUMBERS"/>
            </w:pPr>
            <w:r>
              <w:lastRenderedPageBreak/>
              <w:t>3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334" w:rsidRPr="003A2CDE" w:rsidRDefault="003D0334" w:rsidP="003D0334">
            <w:pPr>
              <w:pStyle w:val="Heading3"/>
            </w:pPr>
            <w:r w:rsidRPr="003A2CDE">
              <w:t>assessor judgement guide</w:t>
            </w:r>
          </w:p>
        </w:tc>
      </w:tr>
      <w:tr w:rsidR="003D0334" w:rsidRPr="003A2CDE" w:rsidTr="003D0334">
        <w:trPr>
          <w:trHeight w:val="20"/>
          <w:tblHeader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0334" w:rsidRPr="003A2CDE" w:rsidRDefault="003D0334" w:rsidP="003D0334">
            <w:pPr>
              <w:pStyle w:val="VerifierBoxSectionHeadings"/>
              <w:rPr>
                <w:sz w:val="10"/>
              </w:rPr>
            </w:pPr>
          </w:p>
        </w:tc>
      </w:tr>
      <w:tr w:rsidR="003D0334" w:rsidRPr="003A2CDE" w:rsidTr="003D0334">
        <w:trPr>
          <w:cantSplit/>
          <w:trHeight w:val="615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VerifierBoxSectionHeadings"/>
            </w:pPr>
            <w:r w:rsidRPr="00F81193">
              <w:rPr>
                <w:caps w:val="0"/>
                <w:sz w:val="20"/>
              </w:rPr>
              <w:t>Candidate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 </w:t>
            </w:r>
            <w:r w:rsidRPr="00F81193">
              <w:rPr>
                <w:sz w:val="20"/>
              </w:rPr>
              <w:t>……………………………………………</w:t>
            </w:r>
            <w:r w:rsidR="00060FCD">
              <w:rPr>
                <w:sz w:val="20"/>
              </w:rPr>
              <w:t>……</w:t>
            </w:r>
            <w:r w:rsidRPr="00F81193">
              <w:rPr>
                <w:sz w:val="20"/>
              </w:rPr>
              <w:t xml:space="preserve">   </w:t>
            </w:r>
            <w:r w:rsidRPr="00F81193">
              <w:rPr>
                <w:caps w:val="0"/>
                <w:sz w:val="20"/>
              </w:rPr>
              <w:t>Father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Name.</w:t>
            </w:r>
            <w:r w:rsidRPr="00F81193">
              <w:rPr>
                <w:sz w:val="20"/>
              </w:rPr>
              <w:t>……………………………………………………..</w:t>
            </w:r>
          </w:p>
        </w:tc>
      </w:tr>
      <w:tr w:rsidR="003D0334" w:rsidRPr="003A2CDE" w:rsidTr="003D0334">
        <w:trPr>
          <w:cantSplit/>
          <w:trHeight w:val="1040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D0334" w:rsidRPr="003A2CDE" w:rsidRDefault="003D0334" w:rsidP="003D0334">
            <w:pPr>
              <w:pStyle w:val="Heading2"/>
              <w:jc w:val="center"/>
              <w:rPr>
                <w:b/>
                <w:sz w:val="32"/>
              </w:rPr>
            </w:pPr>
            <w:r>
              <w:rPr>
                <w:b/>
                <w:caps w:val="0"/>
                <w:sz w:val="22"/>
              </w:rPr>
              <w:t>INSTRUCTIONS F</w:t>
            </w:r>
            <w:r w:rsidRPr="003830AC">
              <w:rPr>
                <w:b/>
                <w:caps w:val="0"/>
                <w:sz w:val="22"/>
              </w:rPr>
              <w:t xml:space="preserve">OR ASSESSOR 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D0334" w:rsidRPr="0011170A" w:rsidRDefault="003D0334" w:rsidP="003D0334">
            <w:pPr>
              <w:pStyle w:val="VerifierBoxSectionHeadings"/>
              <w:rPr>
                <w:sz w:val="20"/>
              </w:rPr>
            </w:pPr>
            <w:r w:rsidRPr="0011170A">
              <w:rPr>
                <w:caps w:val="0"/>
                <w:sz w:val="20"/>
              </w:rPr>
              <w:t>This section contains</w:t>
            </w:r>
            <w:r>
              <w:rPr>
                <w:caps w:val="0"/>
                <w:sz w:val="20"/>
              </w:rPr>
              <w:t xml:space="preserve"> minimum evidence requirements. </w:t>
            </w:r>
            <w:r w:rsidRPr="0011170A">
              <w:rPr>
                <w:caps w:val="0"/>
                <w:sz w:val="20"/>
              </w:rPr>
              <w:t>Oral questioning may be used to clarify candidate understanding of the topic and its application</w:t>
            </w:r>
            <w:r w:rsidRPr="0011170A">
              <w:rPr>
                <w:sz w:val="20"/>
              </w:rPr>
              <w:t>.</w:t>
            </w:r>
          </w:p>
        </w:tc>
      </w:tr>
    </w:tbl>
    <w:p w:rsidR="00997D50" w:rsidRDefault="00997D50"/>
    <w:p w:rsidR="00853865" w:rsidRDefault="00853865"/>
    <w:tbl>
      <w:tblPr>
        <w:tblpPr w:leftFromText="180" w:rightFromText="180" w:vertAnchor="text" w:horzAnchor="margin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103"/>
        <w:gridCol w:w="709"/>
        <w:gridCol w:w="709"/>
        <w:gridCol w:w="2085"/>
      </w:tblGrid>
      <w:tr w:rsidR="003D0334" w:rsidRPr="003A2CDE" w:rsidTr="003D0334">
        <w:trPr>
          <w:trHeight w:val="418"/>
          <w:tblHeader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D0334" w:rsidRPr="003A2CDE" w:rsidRDefault="003D0334" w:rsidP="003D0334">
            <w:pPr>
              <w:pStyle w:val="Heading2"/>
            </w:pPr>
            <w:r w:rsidRPr="003A2CDE">
              <w:t>Activities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D0334" w:rsidRPr="003A2CDE" w:rsidRDefault="003D0334" w:rsidP="003D0334">
            <w:pPr>
              <w:pStyle w:val="Heading2"/>
            </w:pPr>
            <w:r w:rsidRPr="003A2CDE">
              <w:t xml:space="preserve">minimum evidence required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D0334" w:rsidRPr="003A2CDE" w:rsidRDefault="003D0334" w:rsidP="003D0334">
            <w:pPr>
              <w:pStyle w:val="Heading2"/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D0334" w:rsidRPr="003A2CDE" w:rsidRDefault="003D0334" w:rsidP="003D0334">
            <w:pPr>
              <w:pStyle w:val="Heading2"/>
              <w:jc w:val="center"/>
            </w:pPr>
            <w:r>
              <w:t>No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D0334" w:rsidRPr="003A2CDE" w:rsidRDefault="003D0334" w:rsidP="003D0334">
            <w:pPr>
              <w:pStyle w:val="Heading2"/>
            </w:pPr>
            <w:r w:rsidRPr="003A2CDE">
              <w:t>assessor comments</w:t>
            </w:r>
          </w:p>
        </w:tc>
      </w:tr>
      <w:tr w:rsidR="003D0334" w:rsidRPr="003A2CDE" w:rsidTr="003D0334">
        <w:trPr>
          <w:trHeight w:val="1088"/>
          <w:tblHeader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Pr="00E4075E" w:rsidRDefault="003D0334" w:rsidP="003D0334">
            <w:pPr>
              <w:pStyle w:val="Activityhead"/>
              <w:rPr>
                <w:b w:val="0"/>
              </w:rPr>
            </w:pPr>
            <w:r>
              <w:t xml:space="preserve">1. </w:t>
            </w:r>
            <w:r w:rsidRPr="007D334D">
              <w:t xml:space="preserve">Complete practical task </w:t>
            </w:r>
            <w:r>
              <w:t xml:space="preserve">of Lay Drain </w:t>
            </w:r>
            <w:r w:rsidRPr="007D334D">
              <w:t>under observation by an assessor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Pr="006468FE" w:rsidRDefault="003D0334" w:rsidP="003D0334">
            <w:pPr>
              <w:pStyle w:val="NoSpacing"/>
              <w:contextualSpacing/>
            </w:pPr>
            <w:r w:rsidRPr="006468FE">
              <w:rPr>
                <w:rFonts w:ascii="Arial Narrow" w:hAnsi="Arial Narrow" w:cs="Arial"/>
                <w:sz w:val="20"/>
                <w:szCs w:val="20"/>
              </w:rPr>
              <w:t>During a practical assessment, under observation by an assessor, the candidate correctly carried out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the following tasks:</w:t>
            </w:r>
          </w:p>
          <w:p w:rsidR="003D0334" w:rsidRDefault="003D0334" w:rsidP="003D033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3D0334" w:rsidRDefault="003D0334" w:rsidP="003D033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3D0334" w:rsidRDefault="003D0334" w:rsidP="003D033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3D0334" w:rsidRDefault="003D0334" w:rsidP="003D033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3D0334" w:rsidRPr="005905D5" w:rsidRDefault="003D0334" w:rsidP="003D033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D0334" w:rsidRDefault="003D0334" w:rsidP="003D0334">
            <w:pPr>
              <w:pStyle w:val="Heading2"/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418"/>
          <w:tblHeader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r>
              <w:t xml:space="preserve">Construct the sewer line of 10’ length with 6” diameter PVC pipe having slope of </w:t>
            </w:r>
            <w:r w:rsidRPr="000719CB">
              <w:rPr>
                <w:rFonts w:ascii="Arial" w:hAnsi="Arial" w:cs="Arial"/>
                <w:color w:val="222222"/>
                <w:shd w:val="clear" w:color="auto" w:fill="FFFFFF"/>
              </w:rPr>
              <w:t>1/8" per foot at the site</w:t>
            </w:r>
          </w:p>
          <w:p w:rsidR="003D0334" w:rsidRPr="00FD5B2E" w:rsidRDefault="003D0334" w:rsidP="003D0334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r>
              <w:t>Set out the slope of trench</w:t>
            </w:r>
          </w:p>
          <w:p w:rsidR="003D0334" w:rsidRPr="006F7056" w:rsidRDefault="003D0334" w:rsidP="003D0334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D0334" w:rsidRPr="00B10613" w:rsidRDefault="003D0334" w:rsidP="003D0334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D0334" w:rsidRDefault="003D0334" w:rsidP="003D0334">
            <w:r>
              <w:t xml:space="preserve">Laid down the PVC pipe of 6” diameter with slope of 1/8” per foot to construct the sewer line. </w:t>
            </w:r>
          </w:p>
          <w:p w:rsidR="003D0334" w:rsidRDefault="003D0334" w:rsidP="003D033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D0334" w:rsidRPr="00B10613" w:rsidRDefault="003D0334" w:rsidP="003D0334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D0334" w:rsidRDefault="003D0334" w:rsidP="003D033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Sealed the joints as per requirement.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D0334" w:rsidRPr="00B10613" w:rsidRDefault="003D0334" w:rsidP="003D0334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D0334" w:rsidRDefault="003D0334" w:rsidP="003D033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Built the gully traps according to given specifications.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D0334" w:rsidRPr="00B10613" w:rsidRDefault="003D0334" w:rsidP="003D0334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D0334" w:rsidRPr="00F57D2B" w:rsidRDefault="003D0334" w:rsidP="003D0334">
            <w:pPr>
              <w:rPr>
                <w:rFonts w:cs="Arial"/>
              </w:rPr>
            </w:pPr>
            <w:r w:rsidRPr="00F57D2B">
              <w:rPr>
                <w:rFonts w:cs="Arial"/>
              </w:rPr>
              <w:t>Adapt</w:t>
            </w:r>
            <w:r>
              <w:rPr>
                <w:rFonts w:cs="Arial"/>
              </w:rPr>
              <w:t xml:space="preserve">ed </w:t>
            </w:r>
            <w:r w:rsidRPr="00F57D2B">
              <w:rPr>
                <w:rFonts w:cs="Arial"/>
              </w:rPr>
              <w:t>safety measures as per work requirement.</w:t>
            </w:r>
          </w:p>
          <w:p w:rsidR="003D0334" w:rsidRDefault="003D0334" w:rsidP="003D033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418"/>
          <w:tblHeader/>
        </w:trPr>
        <w:tc>
          <w:tcPr>
            <w:tcW w:w="1809" w:type="dxa"/>
            <w:tcBorders>
              <w:right w:val="dotted" w:sz="4" w:space="0" w:color="auto"/>
            </w:tcBorders>
            <w:shd w:val="clear" w:color="auto" w:fill="auto"/>
          </w:tcPr>
          <w:p w:rsidR="003D0334" w:rsidRPr="00B10613" w:rsidRDefault="003D0334" w:rsidP="003D0334">
            <w:pPr>
              <w:rPr>
                <w:rFonts w:cs="Segoe Print"/>
              </w:rPr>
            </w:pPr>
            <w:r>
              <w:t>[2nd task]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Normalbulletsnew"/>
              <w:numPr>
                <w:ilvl w:val="0"/>
                <w:numId w:val="0"/>
              </w:numPr>
              <w:ind w:left="32"/>
            </w:pPr>
            <w:r>
              <w:t>[N.A]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418"/>
          <w:tblHeader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3D0334" w:rsidRDefault="00060FCD" w:rsidP="003D0334">
            <w:pPr>
              <w:rPr>
                <w:rFonts w:cs="Segoe Print"/>
                <w:b/>
              </w:rPr>
            </w:pPr>
            <w:r>
              <w:rPr>
                <w:rFonts w:cs="Segoe Print"/>
                <w:b/>
              </w:rPr>
              <w:t>2. General</w:t>
            </w:r>
            <w:r w:rsidR="003D0334">
              <w:rPr>
                <w:rFonts w:cs="Segoe Print"/>
                <w:b/>
              </w:rPr>
              <w:t xml:space="preserve"> performance criteria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r>
              <w:t>Follow health and safety procedure as per the requirements of given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r>
              <w:t>Prepare work station as per the requirements of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r>
              <w:t xml:space="preserve">Select tools/ equipment as per the requirements of task 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r>
              <w:t>Report to supervisor in case of any contingency after taking necessary actions</w:t>
            </w:r>
          </w:p>
          <w:p w:rsidR="003D0334" w:rsidRDefault="003D0334" w:rsidP="003D0334">
            <w:pPr>
              <w:pStyle w:val="Normalbulletsnew"/>
              <w:numPr>
                <w:ilvl w:val="0"/>
                <w:numId w:val="0"/>
              </w:numPr>
              <w:ind w:left="3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36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D0334" w:rsidRDefault="003D0334" w:rsidP="003D0334">
            <w:r>
              <w:t>Complete the work by following sequence of operations perform task(s) within standard timeframe</w:t>
            </w:r>
          </w:p>
          <w:p w:rsidR="003D0334" w:rsidRDefault="003D0334" w:rsidP="003D0334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  <w:tr w:rsidR="003D0334" w:rsidRPr="003A2CDE" w:rsidTr="003D0334">
        <w:trPr>
          <w:trHeight w:val="418"/>
          <w:tblHeader/>
        </w:trPr>
        <w:tc>
          <w:tcPr>
            <w:tcW w:w="1809" w:type="dxa"/>
            <w:tcBorders>
              <w:right w:val="dotted" w:sz="4" w:space="0" w:color="auto"/>
            </w:tcBorders>
            <w:shd w:val="clear" w:color="auto" w:fill="auto"/>
          </w:tcPr>
          <w:p w:rsidR="003D0334" w:rsidRPr="007D334D" w:rsidRDefault="003D0334" w:rsidP="003D0334">
            <w:pPr>
              <w:pStyle w:val="Activityhead"/>
              <w:ind w:left="0" w:firstLine="0"/>
            </w:pPr>
            <w:r>
              <w:t>2</w:t>
            </w:r>
            <w:r w:rsidRPr="00711881">
              <w:t xml:space="preserve">. </w:t>
            </w:r>
            <w:r w:rsidRPr="007D334D">
              <w:t>Other requirements</w:t>
            </w:r>
          </w:p>
          <w:p w:rsidR="003D0334" w:rsidRPr="00711881" w:rsidRDefault="003D0334" w:rsidP="003D0334">
            <w:pPr>
              <w:ind w:left="198" w:hanging="198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Pr="00711881" w:rsidRDefault="003D0334" w:rsidP="003D0334">
            <w:r>
              <w:t>[N.A]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D0334" w:rsidRDefault="003D0334" w:rsidP="003D0334">
            <w:pPr>
              <w:pStyle w:val="Heading2"/>
            </w:pPr>
          </w:p>
        </w:tc>
        <w:tc>
          <w:tcPr>
            <w:tcW w:w="20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D0334" w:rsidRPr="003A2CDE" w:rsidRDefault="003D0334" w:rsidP="003D0334">
            <w:pPr>
              <w:pStyle w:val="Heading2"/>
            </w:pPr>
          </w:p>
        </w:tc>
      </w:tr>
    </w:tbl>
    <w:p w:rsidR="00853865" w:rsidRPr="00C406B7" w:rsidRDefault="00853865"/>
    <w:p w:rsidR="00957B87" w:rsidRPr="00C406B7" w:rsidRDefault="00957B87">
      <w:pPr>
        <w:jc w:val="center"/>
        <w:rPr>
          <w:sz w:val="10"/>
        </w:rPr>
      </w:pPr>
    </w:p>
    <w:p w:rsidR="00995F67" w:rsidRDefault="00995F67"/>
    <w:p w:rsidR="00F750C1" w:rsidRDefault="00F750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5152"/>
        <w:gridCol w:w="700"/>
        <w:gridCol w:w="694"/>
        <w:gridCol w:w="2027"/>
      </w:tblGrid>
      <w:tr w:rsidR="00F750C1" w:rsidRPr="00C406B7" w:rsidTr="00EF6668">
        <w:trPr>
          <w:trHeight w:val="14733"/>
          <w:tblHeader/>
          <w:jc w:val="center"/>
        </w:trPr>
        <w:tc>
          <w:tcPr>
            <w:tcW w:w="1850" w:type="dxa"/>
            <w:tcBorders>
              <w:right w:val="dotted" w:sz="4" w:space="0" w:color="auto"/>
            </w:tcBorders>
            <w:shd w:val="clear" w:color="auto" w:fill="auto"/>
          </w:tcPr>
          <w:p w:rsidR="00F750C1" w:rsidRPr="00C406B7" w:rsidRDefault="002D282B" w:rsidP="00EF6668">
            <w:pPr>
              <w:pStyle w:val="Activityhead"/>
              <w:ind w:left="0" w:firstLine="0"/>
            </w:pPr>
            <w:r>
              <w:lastRenderedPageBreak/>
              <w:t>3</w:t>
            </w:r>
            <w:r w:rsidR="00F750C1" w:rsidRPr="00C406B7">
              <w:t xml:space="preserve">. </w:t>
            </w:r>
            <w:r w:rsidR="00F750C1" w:rsidRPr="00C406B7">
              <w:rPr>
                <w:bCs/>
              </w:rPr>
              <w:t xml:space="preserve">Answer any questions </w:t>
            </w:r>
            <w:r w:rsidR="00F750C1">
              <w:rPr>
                <w:bCs/>
              </w:rPr>
              <w:t>the assessor may</w:t>
            </w:r>
            <w:r w:rsidR="00F750C1" w:rsidRPr="00C406B7">
              <w:rPr>
                <w:bCs/>
              </w:rPr>
              <w:t xml:space="preserve"> have during the practical assessment</w:t>
            </w:r>
          </w:p>
        </w:tc>
        <w:tc>
          <w:tcPr>
            <w:tcW w:w="51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Candidate’s answers to questions are correct and demonstrate understanding of the topics and their application.</w:t>
            </w: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Assessor to document below all questions asked and candidate answers. Use extra sheets if required and attach.</w:t>
            </w:r>
          </w:p>
          <w:p w:rsidR="00F750C1" w:rsidRPr="00C406B7" w:rsidRDefault="00F750C1" w:rsidP="00EF6668"/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69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204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750C1" w:rsidRPr="00C406B7" w:rsidRDefault="00F750C1" w:rsidP="00EF6668">
            <w:pPr>
              <w:pStyle w:val="Heading2"/>
            </w:pPr>
          </w:p>
        </w:tc>
      </w:tr>
    </w:tbl>
    <w:p w:rsidR="00F750C1" w:rsidRDefault="00F750C1"/>
    <w:p w:rsidR="00995F67" w:rsidRPr="00C406B7" w:rsidRDefault="00995F67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8606"/>
      </w:tblGrid>
      <w:tr w:rsidR="00776C80" w:rsidRPr="00C406B7" w:rsidTr="00136AD5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6C80" w:rsidRPr="00C406B7" w:rsidRDefault="00776C80" w:rsidP="00D44708">
            <w:pPr>
              <w:pStyle w:val="BIGNUMBERS"/>
            </w:pPr>
            <w:r w:rsidRPr="00C406B7">
              <w:t>4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76C80" w:rsidRPr="00C406B7" w:rsidRDefault="00776C80" w:rsidP="00136AD5">
            <w:pPr>
              <w:pStyle w:val="Heading3"/>
            </w:pPr>
            <w:r w:rsidRPr="00C406B7">
              <w:t xml:space="preserve">List of </w:t>
            </w:r>
            <w:r w:rsidR="008D6DDC" w:rsidRPr="00C406B7">
              <w:t>TOOLS,</w:t>
            </w:r>
            <w:r w:rsidRPr="00C406B7">
              <w:t xml:space="preserve"> equipment, material and context of assessment</w:t>
            </w:r>
          </w:p>
        </w:tc>
      </w:tr>
    </w:tbl>
    <w:p w:rsidR="00776C80" w:rsidRPr="00C406B7" w:rsidRDefault="00776C80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184"/>
        <w:gridCol w:w="8231"/>
      </w:tblGrid>
      <w:tr w:rsidR="001340C8" w:rsidRPr="00C406B7" w:rsidTr="00974921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40C8" w:rsidRPr="00C406B7" w:rsidRDefault="00E97775" w:rsidP="00974921">
            <w:pPr>
              <w:spacing w:line="480" w:lineRule="auto"/>
              <w:jc w:val="center"/>
              <w:rPr>
                <w:b/>
                <w:sz w:val="40"/>
                <w:szCs w:val="40"/>
              </w:rPr>
            </w:pPr>
            <w:r w:rsidRPr="00C406B7">
              <w:rPr>
                <w:b/>
                <w:sz w:val="32"/>
                <w:szCs w:val="40"/>
              </w:rPr>
              <w:t>INSTRUCTIONS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85231" w:rsidRPr="00C406B7" w:rsidRDefault="001340C8" w:rsidP="00974921">
            <w:pPr>
              <w:ind w:left="32"/>
            </w:pPr>
            <w:r w:rsidRPr="00C406B7">
              <w:t>This section contains information regarding;</w:t>
            </w:r>
          </w:p>
          <w:p w:rsidR="001340C8" w:rsidRPr="00C406B7" w:rsidRDefault="001340C8" w:rsidP="00974921">
            <w:pPr>
              <w:ind w:left="32"/>
            </w:pP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Context of the assessment 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</w:t>
            </w:r>
            <w:r w:rsidR="00E13E79" w:rsidRPr="00C406B7">
              <w:t>of required</w:t>
            </w:r>
            <w:r w:rsidRPr="00C406B7">
              <w:t xml:space="preserve"> tools and </w:t>
            </w:r>
            <w:r w:rsidR="00C406B7" w:rsidRPr="00C406B7">
              <w:t>equipment</w:t>
            </w:r>
            <w:r w:rsidRPr="00C406B7">
              <w:t>.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of </w:t>
            </w:r>
            <w:r w:rsidR="00E13E79" w:rsidRPr="00C406B7">
              <w:t>consumable</w:t>
            </w:r>
            <w:r w:rsidRPr="00C406B7">
              <w:t xml:space="preserve"> items required during the service</w:t>
            </w:r>
          </w:p>
        </w:tc>
      </w:tr>
      <w:tr w:rsidR="0016767A" w:rsidRPr="00C406B7" w:rsidTr="007743E6">
        <w:trPr>
          <w:trHeight w:val="928"/>
        </w:trPr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16767A" w:rsidRPr="00C406B7" w:rsidRDefault="0016767A" w:rsidP="005F46E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C406B7">
              <w:rPr>
                <w:b/>
              </w:rPr>
              <w:t xml:space="preserve">Context of Assessment 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7A" w:rsidRPr="00C406B7" w:rsidRDefault="0000506C" w:rsidP="00974921">
            <w:pPr>
              <w:spacing w:line="480" w:lineRule="auto"/>
            </w:pPr>
            <w:r w:rsidRPr="00C406B7">
              <w:t xml:space="preserve">This task will be performed in </w:t>
            </w:r>
            <w:r w:rsidRPr="00C406B7">
              <w:rPr>
                <w:b/>
              </w:rPr>
              <w:t>real time</w:t>
            </w:r>
            <w:r w:rsidR="00F12CB2">
              <w:rPr>
                <w:b/>
              </w:rPr>
              <w:t>/simulated</w:t>
            </w:r>
            <w:r w:rsidR="002A7FAA">
              <w:rPr>
                <w:b/>
              </w:rPr>
              <w:t xml:space="preserve"> </w:t>
            </w:r>
            <w:r w:rsidRPr="00C406B7">
              <w:t>environmen</w:t>
            </w:r>
            <w:r w:rsidRPr="003B74E5">
              <w:t>t.</w:t>
            </w:r>
          </w:p>
        </w:tc>
      </w:tr>
    </w:tbl>
    <w:p w:rsidR="001340C8" w:rsidRPr="00C406B7" w:rsidRDefault="001340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127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 w:rsidRPr="00C406B7">
              <w:rPr>
                <w:b/>
              </w:rPr>
              <w:t>List</w:t>
            </w:r>
            <w:r w:rsidR="0095728C" w:rsidRPr="00C406B7">
              <w:rPr>
                <w:b/>
              </w:rPr>
              <w:t xml:space="preserve"> of tools and equipment 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730983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F41EB0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10EB4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>Items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DB065A">
        <w:tc>
          <w:tcPr>
            <w:tcW w:w="675" w:type="dxa"/>
            <w:tcBorders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8731C" w:rsidRDefault="00104179" w:rsidP="006836EC">
            <w:pPr>
              <w:spacing w:line="276" w:lineRule="auto"/>
            </w:pPr>
            <w:r>
              <w:t>Peg Axe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000000" w:themeColor="text1"/>
            </w:tcBorders>
          </w:tcPr>
          <w:p w:rsidR="0018731C" w:rsidRDefault="00104179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18731C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A60123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8731C" w:rsidRDefault="00104179" w:rsidP="006836EC">
            <w:pPr>
              <w:spacing w:line="276" w:lineRule="auto"/>
            </w:pPr>
            <w:r>
              <w:t>Shovel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8731C" w:rsidRDefault="00104179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18731C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A60123" w:rsidP="006836E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8731C" w:rsidRDefault="00104179" w:rsidP="006836EC">
            <w:pPr>
              <w:spacing w:line="276" w:lineRule="auto"/>
            </w:pPr>
            <w:r>
              <w:t>Steel Pan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8731C" w:rsidRDefault="00104179" w:rsidP="00FC3D16">
            <w:pPr>
              <w:spacing w:line="276" w:lineRule="auto"/>
              <w:jc w:val="center"/>
            </w:pPr>
            <w:r>
              <w:t>10</w:t>
            </w:r>
          </w:p>
        </w:tc>
      </w:tr>
      <w:tr w:rsidR="00104179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04179" w:rsidRDefault="00104179" w:rsidP="006836E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04179" w:rsidRDefault="00104179" w:rsidP="006836EC">
            <w:pPr>
              <w:spacing w:line="276" w:lineRule="auto"/>
            </w:pPr>
            <w:r>
              <w:t>Trowel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04179" w:rsidRDefault="00104179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104179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04179" w:rsidRDefault="000B105F" w:rsidP="006836EC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04179" w:rsidRDefault="00104179" w:rsidP="006836EC">
            <w:pPr>
              <w:spacing w:line="276" w:lineRule="auto"/>
            </w:pPr>
            <w:r>
              <w:t>Steel Blade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04179" w:rsidRDefault="00104179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104179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04179" w:rsidRDefault="000B105F" w:rsidP="006836EC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04179" w:rsidRDefault="00104179" w:rsidP="006836EC">
            <w:pPr>
              <w:spacing w:line="276" w:lineRule="auto"/>
            </w:pPr>
            <w:r>
              <w:t>Steel Tape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04179" w:rsidRDefault="00104179" w:rsidP="00FC3D16">
            <w:pPr>
              <w:spacing w:line="276" w:lineRule="auto"/>
              <w:jc w:val="center"/>
            </w:pPr>
            <w:r>
              <w:t>10</w:t>
            </w:r>
          </w:p>
        </w:tc>
      </w:tr>
      <w:tr w:rsidR="00B47FD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47FD5" w:rsidRDefault="00B47FD5" w:rsidP="00B47FD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47FD5" w:rsidRDefault="00B47FD5" w:rsidP="00B47FD5">
            <w:pPr>
              <w:spacing w:line="276" w:lineRule="auto"/>
            </w:pPr>
            <w:r>
              <w:t>Wheel Barrow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47FD5" w:rsidRDefault="00B47FD5" w:rsidP="00B47FD5">
            <w:pPr>
              <w:spacing w:line="276" w:lineRule="auto"/>
              <w:jc w:val="center"/>
            </w:pPr>
            <w:r>
              <w:t>05</w:t>
            </w:r>
          </w:p>
        </w:tc>
      </w:tr>
      <w:tr w:rsidR="00B47FD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47FD5" w:rsidRDefault="00B47FD5" w:rsidP="00B47FD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47FD5" w:rsidRDefault="00B47FD5" w:rsidP="00B47FD5">
            <w:pPr>
              <w:spacing w:line="276" w:lineRule="auto"/>
            </w:pPr>
            <w:r>
              <w:t>Spirit Level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47FD5" w:rsidRDefault="00B47FD5" w:rsidP="00B47FD5">
            <w:pPr>
              <w:spacing w:line="276" w:lineRule="auto"/>
              <w:jc w:val="center"/>
            </w:pPr>
            <w:r>
              <w:t>05</w:t>
            </w:r>
          </w:p>
        </w:tc>
      </w:tr>
      <w:tr w:rsidR="00B47FD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47FD5" w:rsidRDefault="00B47FD5" w:rsidP="00B47FD5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47FD5" w:rsidRDefault="00B47FD5" w:rsidP="00B47FD5">
            <w:pPr>
              <w:spacing w:line="276" w:lineRule="auto"/>
            </w:pPr>
            <w:r>
              <w:t>Gloves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47FD5" w:rsidRDefault="00B47FD5" w:rsidP="00B47FD5">
            <w:pPr>
              <w:spacing w:line="276" w:lineRule="auto"/>
              <w:jc w:val="center"/>
            </w:pPr>
            <w:r>
              <w:t>10</w:t>
            </w:r>
          </w:p>
        </w:tc>
      </w:tr>
      <w:tr w:rsidR="00B47FD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47FD5" w:rsidRDefault="00B47FD5" w:rsidP="00B47FD5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47FD5" w:rsidRDefault="00B47FD5" w:rsidP="00B47FD5">
            <w:pPr>
              <w:spacing w:line="276" w:lineRule="auto"/>
            </w:pPr>
            <w:r>
              <w:t>Safety shoes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47FD5" w:rsidRDefault="00B47FD5" w:rsidP="00B47FD5">
            <w:pPr>
              <w:spacing w:line="276" w:lineRule="auto"/>
              <w:jc w:val="center"/>
            </w:pPr>
            <w:r>
              <w:t>05</w:t>
            </w:r>
          </w:p>
        </w:tc>
      </w:tr>
      <w:tr w:rsidR="00B47FD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47FD5" w:rsidRDefault="00B47FD5" w:rsidP="00B47FD5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47FD5" w:rsidRDefault="00B47FD5" w:rsidP="00B47FD5">
            <w:pPr>
              <w:spacing w:line="276" w:lineRule="auto"/>
            </w:pPr>
            <w:r>
              <w:t>Mask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47FD5" w:rsidRDefault="00B47FD5" w:rsidP="00B47FD5">
            <w:pPr>
              <w:spacing w:line="276" w:lineRule="auto"/>
              <w:jc w:val="center"/>
            </w:pPr>
            <w:r>
              <w:t>05</w:t>
            </w:r>
          </w:p>
        </w:tc>
      </w:tr>
    </w:tbl>
    <w:p w:rsidR="00AF304F" w:rsidRPr="00C406B7" w:rsidRDefault="00AF304F"/>
    <w:p w:rsidR="00AF304F" w:rsidRPr="00C406B7" w:rsidRDefault="00AF30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213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C406B7">
              <w:rPr>
                <w:b/>
              </w:rPr>
              <w:t xml:space="preserve">List of </w:t>
            </w:r>
            <w:r w:rsidR="0054014C" w:rsidRPr="00C406B7">
              <w:rPr>
                <w:b/>
              </w:rPr>
              <w:t>consumable</w:t>
            </w:r>
            <w:r w:rsidRPr="00C406B7">
              <w:rPr>
                <w:b/>
              </w:rPr>
              <w:t xml:space="preserve"> items </w:t>
            </w:r>
            <w:r w:rsidR="00140F3E" w:rsidRPr="00C406B7">
              <w:rPr>
                <w:b/>
              </w:rPr>
              <w:t>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140F3E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9960AF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Items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9960AF">
        <w:tc>
          <w:tcPr>
            <w:tcW w:w="675" w:type="dxa"/>
            <w:tcBorders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0B105F" w:rsidP="006836EC">
            <w:pPr>
              <w:spacing w:line="276" w:lineRule="auto"/>
            </w:pPr>
            <w:r>
              <w:t>PVC 10’</w:t>
            </w:r>
            <w:r w:rsidR="00060FCD">
              <w:t xml:space="preserve"> </w:t>
            </w:r>
            <w:r>
              <w:t>length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auto"/>
            </w:tcBorders>
          </w:tcPr>
          <w:p w:rsidR="0018731C" w:rsidRDefault="00FA10CE" w:rsidP="00FC3D16">
            <w:pPr>
              <w:spacing w:line="276" w:lineRule="auto"/>
              <w:jc w:val="center"/>
            </w:pPr>
            <w:r>
              <w:t>0</w:t>
            </w:r>
            <w:r w:rsidR="000B105F">
              <w:t>5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E65C1F" w:rsidP="006836EC">
            <w:pPr>
              <w:spacing w:line="276" w:lineRule="auto"/>
            </w:pPr>
            <w:r>
              <w:t>Cement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E65C1F" w:rsidP="00FC3D16">
            <w:pPr>
              <w:spacing w:line="276" w:lineRule="auto"/>
              <w:jc w:val="center"/>
            </w:pPr>
            <w:r>
              <w:t>125kg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E65C1F" w:rsidP="006836EC">
            <w:pPr>
              <w:spacing w:line="276" w:lineRule="auto"/>
            </w:pPr>
            <w:r>
              <w:t>Sand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E65C1F" w:rsidP="00FC3D16">
            <w:pPr>
              <w:spacing w:line="276" w:lineRule="auto"/>
              <w:jc w:val="center"/>
            </w:pPr>
            <w:r>
              <w:t>500kg</w:t>
            </w:r>
          </w:p>
        </w:tc>
      </w:tr>
      <w:tr w:rsidR="00E65C1F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65C1F" w:rsidRDefault="00E65C1F" w:rsidP="006836E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65C1F" w:rsidRDefault="00E65C1F" w:rsidP="006836EC">
            <w:pPr>
              <w:spacing w:line="276" w:lineRule="auto"/>
            </w:pPr>
            <w:r>
              <w:t>Crush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65C1F" w:rsidRDefault="00E65C1F" w:rsidP="00FC3D16">
            <w:pPr>
              <w:spacing w:line="276" w:lineRule="auto"/>
              <w:jc w:val="center"/>
            </w:pPr>
            <w:r>
              <w:t>1000kg</w:t>
            </w:r>
          </w:p>
        </w:tc>
      </w:tr>
      <w:tr w:rsidR="00E65C1F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65C1F" w:rsidRDefault="00E65C1F" w:rsidP="006836EC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65C1F" w:rsidRDefault="00E65C1F" w:rsidP="006836EC">
            <w:pPr>
              <w:spacing w:line="276" w:lineRule="auto"/>
            </w:pPr>
            <w:r>
              <w:t xml:space="preserve">Epoxy 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65C1F" w:rsidRDefault="00E65C1F" w:rsidP="00FC3D16">
            <w:pPr>
              <w:spacing w:line="276" w:lineRule="auto"/>
              <w:jc w:val="center"/>
            </w:pPr>
            <w:r>
              <w:t>1 small box</w:t>
            </w:r>
          </w:p>
        </w:tc>
      </w:tr>
    </w:tbl>
    <w:p w:rsidR="00407CFB" w:rsidRDefault="00407CFB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sectPr w:rsidR="00B12422" w:rsidSect="00D80472">
      <w:footerReference w:type="default" r:id="rId11"/>
      <w:pgSz w:w="11901" w:h="16817" w:code="9"/>
      <w:pgMar w:top="851" w:right="851" w:bottom="851" w:left="85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753" w:rsidRDefault="00836753">
      <w:r>
        <w:separator/>
      </w:r>
    </w:p>
    <w:p w:rsidR="00836753" w:rsidRDefault="00836753"/>
  </w:endnote>
  <w:endnote w:type="continuationSeparator" w:id="0">
    <w:p w:rsidR="00836753" w:rsidRDefault="00836753">
      <w:r>
        <w:continuationSeparator/>
      </w:r>
    </w:p>
    <w:p w:rsidR="00836753" w:rsidRDefault="008367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21" w:rsidRPr="00665EF9" w:rsidRDefault="00970A70">
    <w:pPr>
      <w:tabs>
        <w:tab w:val="center" w:pos="5068"/>
        <w:tab w:val="left" w:pos="9050"/>
      </w:tabs>
      <w:rPr>
        <w:sz w:val="16"/>
        <w:szCs w:val="16"/>
      </w:rPr>
    </w:pPr>
    <w:r>
      <w:rPr>
        <w:rFonts w:cstheme="majorBidi"/>
        <w:bCs/>
        <w:sz w:val="16"/>
        <w:szCs w:val="16"/>
      </w:rPr>
      <w:t>Lay Drains_Mason</w:t>
    </w:r>
    <w:r w:rsidR="00391EB3">
      <w:rPr>
        <w:rFonts w:cstheme="majorBidi"/>
        <w:bCs/>
        <w:sz w:val="16"/>
        <w:szCs w:val="16"/>
      </w:rPr>
      <w:t xml:space="preserve"> Level 2</w:t>
    </w:r>
    <w:r w:rsidR="00436E21" w:rsidRPr="00665EF9">
      <w:rPr>
        <w:sz w:val="16"/>
        <w:szCs w:val="16"/>
      </w:rPr>
      <w:tab/>
      <w:t>© NAVTTC</w:t>
    </w:r>
    <w:r w:rsidR="006F558B">
      <w:rPr>
        <w:sz w:val="16"/>
        <w:szCs w:val="16"/>
      </w:rPr>
      <w:t xml:space="preserve"> </w:t>
    </w:r>
    <w:r w:rsidR="001D17DC">
      <w:rPr>
        <w:sz w:val="16"/>
        <w:szCs w:val="16"/>
      </w:rPr>
      <w:t>Dec</w:t>
    </w:r>
    <w:r w:rsidR="00CF7A2F">
      <w:rPr>
        <w:sz w:val="16"/>
        <w:szCs w:val="16"/>
      </w:rPr>
      <w:t xml:space="preserve"> </w:t>
    </w:r>
    <w:r w:rsidR="00BC3BE6">
      <w:rPr>
        <w:sz w:val="16"/>
        <w:szCs w:val="16"/>
      </w:rPr>
      <w:t>2016</w:t>
    </w:r>
    <w:r w:rsidR="00436E21" w:rsidRPr="00665EF9">
      <w:rPr>
        <w:sz w:val="16"/>
        <w:szCs w:val="16"/>
      </w:rPr>
      <w:tab/>
      <w:t xml:space="preserve">Page </w:t>
    </w:r>
    <w:r w:rsidR="00EA232C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PAGE </w:instrText>
    </w:r>
    <w:r w:rsidR="00EA232C" w:rsidRPr="00665EF9">
      <w:rPr>
        <w:sz w:val="16"/>
        <w:szCs w:val="16"/>
      </w:rPr>
      <w:fldChar w:fldCharType="separate"/>
    </w:r>
    <w:r w:rsidR="00FB4E99">
      <w:rPr>
        <w:noProof/>
        <w:sz w:val="16"/>
        <w:szCs w:val="16"/>
      </w:rPr>
      <w:t>1</w:t>
    </w:r>
    <w:r w:rsidR="00EA232C" w:rsidRPr="00665EF9">
      <w:rPr>
        <w:sz w:val="16"/>
        <w:szCs w:val="16"/>
      </w:rPr>
      <w:fldChar w:fldCharType="end"/>
    </w:r>
    <w:r w:rsidR="00436E21" w:rsidRPr="00665EF9">
      <w:rPr>
        <w:sz w:val="16"/>
        <w:szCs w:val="16"/>
      </w:rPr>
      <w:t xml:space="preserve"> of </w:t>
    </w:r>
    <w:r w:rsidR="00EA232C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NUMPAGES </w:instrText>
    </w:r>
    <w:r w:rsidR="00EA232C" w:rsidRPr="00665EF9">
      <w:rPr>
        <w:sz w:val="16"/>
        <w:szCs w:val="16"/>
      </w:rPr>
      <w:fldChar w:fldCharType="separate"/>
    </w:r>
    <w:r w:rsidR="00FB4E99">
      <w:rPr>
        <w:noProof/>
        <w:sz w:val="16"/>
        <w:szCs w:val="16"/>
      </w:rPr>
      <w:t>6</w:t>
    </w:r>
    <w:r w:rsidR="00EA232C" w:rsidRPr="00665EF9">
      <w:rPr>
        <w:sz w:val="16"/>
        <w:szCs w:val="16"/>
      </w:rPr>
      <w:fldChar w:fldCharType="end"/>
    </w:r>
  </w:p>
  <w:p w:rsidR="00436E21" w:rsidRDefault="00436E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753" w:rsidRDefault="00836753">
      <w:r>
        <w:separator/>
      </w:r>
    </w:p>
    <w:p w:rsidR="00836753" w:rsidRDefault="00836753"/>
  </w:footnote>
  <w:footnote w:type="continuationSeparator" w:id="0">
    <w:p w:rsidR="00836753" w:rsidRDefault="00836753">
      <w:r>
        <w:continuationSeparator/>
      </w:r>
    </w:p>
    <w:p w:rsidR="00836753" w:rsidRDefault="008367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425"/>
    <w:multiLevelType w:val="hybridMultilevel"/>
    <w:tmpl w:val="4F0CE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F2AA7"/>
    <w:multiLevelType w:val="hybridMultilevel"/>
    <w:tmpl w:val="2C20575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F07F0E"/>
    <w:multiLevelType w:val="hybridMultilevel"/>
    <w:tmpl w:val="106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81A34"/>
    <w:multiLevelType w:val="hybridMultilevel"/>
    <w:tmpl w:val="309073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168733D"/>
    <w:multiLevelType w:val="hybridMultilevel"/>
    <w:tmpl w:val="740C791C"/>
    <w:lvl w:ilvl="0" w:tplc="08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1B252FE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>
    <w:nsid w:val="178D40AB"/>
    <w:multiLevelType w:val="hybridMultilevel"/>
    <w:tmpl w:val="CE788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74609"/>
    <w:multiLevelType w:val="hybridMultilevel"/>
    <w:tmpl w:val="650C0EBE"/>
    <w:lvl w:ilvl="0" w:tplc="DE1E9FC2">
      <w:start w:val="1"/>
      <w:numFmt w:val="decimal"/>
      <w:pStyle w:val="VERIRIEDNUMBEREDTABL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9E182A"/>
    <w:multiLevelType w:val="hybridMultilevel"/>
    <w:tmpl w:val="E848A170"/>
    <w:lvl w:ilvl="0" w:tplc="C3D68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9F57FB"/>
    <w:multiLevelType w:val="hybridMultilevel"/>
    <w:tmpl w:val="0406964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673CF4"/>
    <w:multiLevelType w:val="hybridMultilevel"/>
    <w:tmpl w:val="255CB3C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824696E"/>
    <w:multiLevelType w:val="hybridMultilevel"/>
    <w:tmpl w:val="F392D8CA"/>
    <w:lvl w:ilvl="0" w:tplc="B3D8F47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1">
    <w:nsid w:val="3EC425C7"/>
    <w:multiLevelType w:val="hybridMultilevel"/>
    <w:tmpl w:val="03B0C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70192B"/>
    <w:multiLevelType w:val="hybridMultilevel"/>
    <w:tmpl w:val="3A4A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1C665C"/>
    <w:multiLevelType w:val="hybridMultilevel"/>
    <w:tmpl w:val="60B2F5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AC95699"/>
    <w:multiLevelType w:val="hybridMultilevel"/>
    <w:tmpl w:val="DB0AA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E2B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2C1645"/>
    <w:multiLevelType w:val="hybridMultilevel"/>
    <w:tmpl w:val="F4981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F148ED"/>
    <w:multiLevelType w:val="hybridMultilevel"/>
    <w:tmpl w:val="42762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7E2FA5"/>
    <w:multiLevelType w:val="hybridMultilevel"/>
    <w:tmpl w:val="03AE9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926B4D"/>
    <w:multiLevelType w:val="hybridMultilevel"/>
    <w:tmpl w:val="927C1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384E09"/>
    <w:multiLevelType w:val="hybridMultilevel"/>
    <w:tmpl w:val="45E2556C"/>
    <w:lvl w:ilvl="0" w:tplc="A086AD34">
      <w:start w:val="1"/>
      <w:numFmt w:val="bullet"/>
      <w:pStyle w:val="Normalbulletsnew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B8500BF"/>
    <w:multiLevelType w:val="hybridMultilevel"/>
    <w:tmpl w:val="6C94EB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7038BA"/>
    <w:multiLevelType w:val="hybridMultilevel"/>
    <w:tmpl w:val="008E8D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D86915"/>
    <w:multiLevelType w:val="hybridMultilevel"/>
    <w:tmpl w:val="7B68E31C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11"/>
  </w:num>
  <w:num w:numId="4">
    <w:abstractNumId w:val="20"/>
  </w:num>
  <w:num w:numId="5">
    <w:abstractNumId w:val="7"/>
  </w:num>
  <w:num w:numId="6">
    <w:abstractNumId w:val="10"/>
  </w:num>
  <w:num w:numId="7">
    <w:abstractNumId w:val="2"/>
  </w:num>
  <w:num w:numId="8">
    <w:abstractNumId w:val="12"/>
  </w:num>
  <w:num w:numId="9">
    <w:abstractNumId w:val="16"/>
  </w:num>
  <w:num w:numId="10">
    <w:abstractNumId w:val="3"/>
  </w:num>
  <w:num w:numId="11">
    <w:abstractNumId w:val="4"/>
  </w:num>
  <w:num w:numId="12">
    <w:abstractNumId w:val="9"/>
  </w:num>
  <w:num w:numId="13">
    <w:abstractNumId w:val="8"/>
  </w:num>
  <w:num w:numId="14">
    <w:abstractNumId w:val="5"/>
  </w:num>
  <w:num w:numId="15">
    <w:abstractNumId w:val="14"/>
  </w:num>
  <w:num w:numId="16">
    <w:abstractNumId w:val="15"/>
  </w:num>
  <w:num w:numId="17">
    <w:abstractNumId w:val="1"/>
  </w:num>
  <w:num w:numId="18">
    <w:abstractNumId w:val="21"/>
  </w:num>
  <w:num w:numId="19">
    <w:abstractNumId w:val="17"/>
  </w:num>
  <w:num w:numId="20">
    <w:abstractNumId w:val="0"/>
  </w:num>
  <w:num w:numId="21">
    <w:abstractNumId w:val="13"/>
  </w:num>
  <w:num w:numId="22">
    <w:abstractNumId w:val="22"/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284"/>
  <w:drawingGridHorizontalSpacing w:val="181"/>
  <w:drawingGridVerticalSpacing w:val="181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283"/>
    <w:rsid w:val="00000A63"/>
    <w:rsid w:val="000036D2"/>
    <w:rsid w:val="0000506C"/>
    <w:rsid w:val="00005480"/>
    <w:rsid w:val="000070F7"/>
    <w:rsid w:val="000107BD"/>
    <w:rsid w:val="000114AA"/>
    <w:rsid w:val="00011DF0"/>
    <w:rsid w:val="000135D2"/>
    <w:rsid w:val="000136A4"/>
    <w:rsid w:val="00014B08"/>
    <w:rsid w:val="00014E74"/>
    <w:rsid w:val="00015B5C"/>
    <w:rsid w:val="00016090"/>
    <w:rsid w:val="00016AAF"/>
    <w:rsid w:val="00021245"/>
    <w:rsid w:val="00024557"/>
    <w:rsid w:val="00033642"/>
    <w:rsid w:val="000342FE"/>
    <w:rsid w:val="000374FD"/>
    <w:rsid w:val="000375F8"/>
    <w:rsid w:val="00037C7F"/>
    <w:rsid w:val="0004041C"/>
    <w:rsid w:val="00040882"/>
    <w:rsid w:val="00041483"/>
    <w:rsid w:val="0004175C"/>
    <w:rsid w:val="00042622"/>
    <w:rsid w:val="00042630"/>
    <w:rsid w:val="000433F0"/>
    <w:rsid w:val="000448FD"/>
    <w:rsid w:val="000452E7"/>
    <w:rsid w:val="000456B7"/>
    <w:rsid w:val="00046C79"/>
    <w:rsid w:val="000519AA"/>
    <w:rsid w:val="000529F6"/>
    <w:rsid w:val="00052B4D"/>
    <w:rsid w:val="00054338"/>
    <w:rsid w:val="00055940"/>
    <w:rsid w:val="000571F5"/>
    <w:rsid w:val="00057AFA"/>
    <w:rsid w:val="00060FCD"/>
    <w:rsid w:val="000662D5"/>
    <w:rsid w:val="0006643D"/>
    <w:rsid w:val="00067BAD"/>
    <w:rsid w:val="000710FE"/>
    <w:rsid w:val="000719CB"/>
    <w:rsid w:val="00071F21"/>
    <w:rsid w:val="00074E88"/>
    <w:rsid w:val="0007596D"/>
    <w:rsid w:val="000818B6"/>
    <w:rsid w:val="00082301"/>
    <w:rsid w:val="00082AC3"/>
    <w:rsid w:val="00082FE8"/>
    <w:rsid w:val="0008316C"/>
    <w:rsid w:val="00085231"/>
    <w:rsid w:val="00086D60"/>
    <w:rsid w:val="00090CE0"/>
    <w:rsid w:val="00090D42"/>
    <w:rsid w:val="000925B6"/>
    <w:rsid w:val="00092885"/>
    <w:rsid w:val="00093331"/>
    <w:rsid w:val="000944D9"/>
    <w:rsid w:val="00095732"/>
    <w:rsid w:val="00097132"/>
    <w:rsid w:val="00097908"/>
    <w:rsid w:val="000A1FAC"/>
    <w:rsid w:val="000A1FB7"/>
    <w:rsid w:val="000A53EE"/>
    <w:rsid w:val="000A5FFF"/>
    <w:rsid w:val="000A6278"/>
    <w:rsid w:val="000B105F"/>
    <w:rsid w:val="000B21AC"/>
    <w:rsid w:val="000B3DD3"/>
    <w:rsid w:val="000B4552"/>
    <w:rsid w:val="000B5325"/>
    <w:rsid w:val="000B7334"/>
    <w:rsid w:val="000B782F"/>
    <w:rsid w:val="000B7E74"/>
    <w:rsid w:val="000C0305"/>
    <w:rsid w:val="000C21EC"/>
    <w:rsid w:val="000C3531"/>
    <w:rsid w:val="000C6147"/>
    <w:rsid w:val="000D0301"/>
    <w:rsid w:val="000D18DF"/>
    <w:rsid w:val="000D5C33"/>
    <w:rsid w:val="000D5F1F"/>
    <w:rsid w:val="000D6B2E"/>
    <w:rsid w:val="000E040C"/>
    <w:rsid w:val="000E0FA3"/>
    <w:rsid w:val="000E1199"/>
    <w:rsid w:val="000E135D"/>
    <w:rsid w:val="000E4BEC"/>
    <w:rsid w:val="000F1581"/>
    <w:rsid w:val="000F39C3"/>
    <w:rsid w:val="000F4019"/>
    <w:rsid w:val="000F46B8"/>
    <w:rsid w:val="000F73FE"/>
    <w:rsid w:val="00100912"/>
    <w:rsid w:val="00101516"/>
    <w:rsid w:val="00101627"/>
    <w:rsid w:val="00102283"/>
    <w:rsid w:val="00103926"/>
    <w:rsid w:val="00104179"/>
    <w:rsid w:val="0010584F"/>
    <w:rsid w:val="00111191"/>
    <w:rsid w:val="0011170A"/>
    <w:rsid w:val="0011586A"/>
    <w:rsid w:val="0011625E"/>
    <w:rsid w:val="00116740"/>
    <w:rsid w:val="001200CB"/>
    <w:rsid w:val="001216F9"/>
    <w:rsid w:val="00122478"/>
    <w:rsid w:val="00124BA8"/>
    <w:rsid w:val="00125082"/>
    <w:rsid w:val="00126D6D"/>
    <w:rsid w:val="00131D72"/>
    <w:rsid w:val="00133097"/>
    <w:rsid w:val="001340C8"/>
    <w:rsid w:val="001344EE"/>
    <w:rsid w:val="001352F2"/>
    <w:rsid w:val="0013534D"/>
    <w:rsid w:val="0013595C"/>
    <w:rsid w:val="001365C6"/>
    <w:rsid w:val="0013767D"/>
    <w:rsid w:val="00140151"/>
    <w:rsid w:val="00140F3E"/>
    <w:rsid w:val="00142D27"/>
    <w:rsid w:val="00143718"/>
    <w:rsid w:val="00151363"/>
    <w:rsid w:val="001521B4"/>
    <w:rsid w:val="001543BE"/>
    <w:rsid w:val="00154412"/>
    <w:rsid w:val="0015554F"/>
    <w:rsid w:val="00156EF6"/>
    <w:rsid w:val="0015741C"/>
    <w:rsid w:val="00157CFE"/>
    <w:rsid w:val="00160E31"/>
    <w:rsid w:val="0016158B"/>
    <w:rsid w:val="00161DD0"/>
    <w:rsid w:val="0016283E"/>
    <w:rsid w:val="0016767A"/>
    <w:rsid w:val="00167964"/>
    <w:rsid w:val="00167D1F"/>
    <w:rsid w:val="00170056"/>
    <w:rsid w:val="00176671"/>
    <w:rsid w:val="0017776B"/>
    <w:rsid w:val="001833EB"/>
    <w:rsid w:val="00185354"/>
    <w:rsid w:val="001860D0"/>
    <w:rsid w:val="001860FE"/>
    <w:rsid w:val="0018731C"/>
    <w:rsid w:val="001912C2"/>
    <w:rsid w:val="001914E5"/>
    <w:rsid w:val="00192577"/>
    <w:rsid w:val="00194517"/>
    <w:rsid w:val="001964EE"/>
    <w:rsid w:val="001A0449"/>
    <w:rsid w:val="001A0AD9"/>
    <w:rsid w:val="001A33D9"/>
    <w:rsid w:val="001A39F1"/>
    <w:rsid w:val="001A3F80"/>
    <w:rsid w:val="001A4C0E"/>
    <w:rsid w:val="001A5148"/>
    <w:rsid w:val="001A59AF"/>
    <w:rsid w:val="001A755F"/>
    <w:rsid w:val="001B1E59"/>
    <w:rsid w:val="001B4D41"/>
    <w:rsid w:val="001B5EA9"/>
    <w:rsid w:val="001B6209"/>
    <w:rsid w:val="001B71BD"/>
    <w:rsid w:val="001C41C9"/>
    <w:rsid w:val="001C4CF5"/>
    <w:rsid w:val="001C51E1"/>
    <w:rsid w:val="001D17DC"/>
    <w:rsid w:val="001D2275"/>
    <w:rsid w:val="001D2C50"/>
    <w:rsid w:val="001D356A"/>
    <w:rsid w:val="001D3F71"/>
    <w:rsid w:val="001D4A1C"/>
    <w:rsid w:val="001E0C40"/>
    <w:rsid w:val="001E3871"/>
    <w:rsid w:val="001E3CBF"/>
    <w:rsid w:val="001F0FEE"/>
    <w:rsid w:val="001F183E"/>
    <w:rsid w:val="001F27BE"/>
    <w:rsid w:val="001F6B49"/>
    <w:rsid w:val="001F6DAD"/>
    <w:rsid w:val="001F73C0"/>
    <w:rsid w:val="002014F7"/>
    <w:rsid w:val="00201698"/>
    <w:rsid w:val="0020182D"/>
    <w:rsid w:val="00201AD6"/>
    <w:rsid w:val="00202381"/>
    <w:rsid w:val="002028F2"/>
    <w:rsid w:val="00203811"/>
    <w:rsid w:val="0020398E"/>
    <w:rsid w:val="00206195"/>
    <w:rsid w:val="00207208"/>
    <w:rsid w:val="00207B70"/>
    <w:rsid w:val="00207D53"/>
    <w:rsid w:val="00215C5E"/>
    <w:rsid w:val="00216B36"/>
    <w:rsid w:val="00216D3A"/>
    <w:rsid w:val="002202C4"/>
    <w:rsid w:val="0022243D"/>
    <w:rsid w:val="00224203"/>
    <w:rsid w:val="002251E5"/>
    <w:rsid w:val="0022659F"/>
    <w:rsid w:val="00227B30"/>
    <w:rsid w:val="00232FEA"/>
    <w:rsid w:val="0023463D"/>
    <w:rsid w:val="00234F62"/>
    <w:rsid w:val="00240281"/>
    <w:rsid w:val="00240704"/>
    <w:rsid w:val="002455D3"/>
    <w:rsid w:val="00245E35"/>
    <w:rsid w:val="0025012D"/>
    <w:rsid w:val="00250D8B"/>
    <w:rsid w:val="00251F83"/>
    <w:rsid w:val="0025357D"/>
    <w:rsid w:val="00273EF8"/>
    <w:rsid w:val="00275E0C"/>
    <w:rsid w:val="00276239"/>
    <w:rsid w:val="00276549"/>
    <w:rsid w:val="002807D8"/>
    <w:rsid w:val="002858E7"/>
    <w:rsid w:val="00286245"/>
    <w:rsid w:val="0028685F"/>
    <w:rsid w:val="002915E4"/>
    <w:rsid w:val="00292A47"/>
    <w:rsid w:val="00293BFB"/>
    <w:rsid w:val="002947AC"/>
    <w:rsid w:val="00294823"/>
    <w:rsid w:val="0029495D"/>
    <w:rsid w:val="002960CA"/>
    <w:rsid w:val="0029742B"/>
    <w:rsid w:val="002A3CC4"/>
    <w:rsid w:val="002A4592"/>
    <w:rsid w:val="002A7FAA"/>
    <w:rsid w:val="002B22D1"/>
    <w:rsid w:val="002B6553"/>
    <w:rsid w:val="002C024A"/>
    <w:rsid w:val="002C12EC"/>
    <w:rsid w:val="002C1CEB"/>
    <w:rsid w:val="002C36EF"/>
    <w:rsid w:val="002C6195"/>
    <w:rsid w:val="002C62DF"/>
    <w:rsid w:val="002C6A1E"/>
    <w:rsid w:val="002C7164"/>
    <w:rsid w:val="002C748B"/>
    <w:rsid w:val="002D282B"/>
    <w:rsid w:val="002D3958"/>
    <w:rsid w:val="002E075F"/>
    <w:rsid w:val="002E173F"/>
    <w:rsid w:val="002E25DF"/>
    <w:rsid w:val="002E4F53"/>
    <w:rsid w:val="002F450B"/>
    <w:rsid w:val="002F658F"/>
    <w:rsid w:val="00305D6A"/>
    <w:rsid w:val="00306795"/>
    <w:rsid w:val="003075D1"/>
    <w:rsid w:val="00312393"/>
    <w:rsid w:val="00316229"/>
    <w:rsid w:val="003168FB"/>
    <w:rsid w:val="00316D25"/>
    <w:rsid w:val="00317553"/>
    <w:rsid w:val="00322A24"/>
    <w:rsid w:val="00322F90"/>
    <w:rsid w:val="00323FC4"/>
    <w:rsid w:val="00327093"/>
    <w:rsid w:val="003315BF"/>
    <w:rsid w:val="0033197B"/>
    <w:rsid w:val="003321E3"/>
    <w:rsid w:val="00334A38"/>
    <w:rsid w:val="00335635"/>
    <w:rsid w:val="00336696"/>
    <w:rsid w:val="00337125"/>
    <w:rsid w:val="00340AD3"/>
    <w:rsid w:val="00342040"/>
    <w:rsid w:val="003501A5"/>
    <w:rsid w:val="00350683"/>
    <w:rsid w:val="003531D2"/>
    <w:rsid w:val="00355CF2"/>
    <w:rsid w:val="00364157"/>
    <w:rsid w:val="003659A2"/>
    <w:rsid w:val="003667C1"/>
    <w:rsid w:val="00367066"/>
    <w:rsid w:val="0036729D"/>
    <w:rsid w:val="00367D74"/>
    <w:rsid w:val="00370FBC"/>
    <w:rsid w:val="003725AB"/>
    <w:rsid w:val="003767B8"/>
    <w:rsid w:val="00377BA0"/>
    <w:rsid w:val="00377F67"/>
    <w:rsid w:val="00380CA9"/>
    <w:rsid w:val="003830AC"/>
    <w:rsid w:val="003840ED"/>
    <w:rsid w:val="0038544D"/>
    <w:rsid w:val="00387986"/>
    <w:rsid w:val="00390C40"/>
    <w:rsid w:val="00391EB3"/>
    <w:rsid w:val="00392779"/>
    <w:rsid w:val="00392EEF"/>
    <w:rsid w:val="003972F8"/>
    <w:rsid w:val="0039744F"/>
    <w:rsid w:val="003A0DFB"/>
    <w:rsid w:val="003A1079"/>
    <w:rsid w:val="003A24CB"/>
    <w:rsid w:val="003A275C"/>
    <w:rsid w:val="003A2CDE"/>
    <w:rsid w:val="003B1A96"/>
    <w:rsid w:val="003B2464"/>
    <w:rsid w:val="003B3EFF"/>
    <w:rsid w:val="003B4004"/>
    <w:rsid w:val="003B4367"/>
    <w:rsid w:val="003B48FB"/>
    <w:rsid w:val="003B4CD4"/>
    <w:rsid w:val="003B5A65"/>
    <w:rsid w:val="003B605D"/>
    <w:rsid w:val="003B74E5"/>
    <w:rsid w:val="003B7692"/>
    <w:rsid w:val="003B7D4B"/>
    <w:rsid w:val="003C0E65"/>
    <w:rsid w:val="003C19ED"/>
    <w:rsid w:val="003C3580"/>
    <w:rsid w:val="003C49CD"/>
    <w:rsid w:val="003D0334"/>
    <w:rsid w:val="003D0BED"/>
    <w:rsid w:val="003D0E8D"/>
    <w:rsid w:val="003D4386"/>
    <w:rsid w:val="003D4CCB"/>
    <w:rsid w:val="003D5007"/>
    <w:rsid w:val="003E034C"/>
    <w:rsid w:val="003E149D"/>
    <w:rsid w:val="003E3182"/>
    <w:rsid w:val="003E3C1B"/>
    <w:rsid w:val="003E44B5"/>
    <w:rsid w:val="003E4865"/>
    <w:rsid w:val="003E72B5"/>
    <w:rsid w:val="003E7C9B"/>
    <w:rsid w:val="003F10CC"/>
    <w:rsid w:val="003F172D"/>
    <w:rsid w:val="003F1C31"/>
    <w:rsid w:val="003F1FDA"/>
    <w:rsid w:val="003F460B"/>
    <w:rsid w:val="003F4E10"/>
    <w:rsid w:val="003F64EB"/>
    <w:rsid w:val="003F79D0"/>
    <w:rsid w:val="00401E94"/>
    <w:rsid w:val="00401FFF"/>
    <w:rsid w:val="00402323"/>
    <w:rsid w:val="004032D5"/>
    <w:rsid w:val="00403898"/>
    <w:rsid w:val="00404F5B"/>
    <w:rsid w:val="0040658F"/>
    <w:rsid w:val="00407CFB"/>
    <w:rsid w:val="004101F3"/>
    <w:rsid w:val="004172C2"/>
    <w:rsid w:val="004230FC"/>
    <w:rsid w:val="00425AFB"/>
    <w:rsid w:val="00426226"/>
    <w:rsid w:val="004264B1"/>
    <w:rsid w:val="00430A64"/>
    <w:rsid w:val="00433AFF"/>
    <w:rsid w:val="00433C0A"/>
    <w:rsid w:val="00434C47"/>
    <w:rsid w:val="00436E21"/>
    <w:rsid w:val="004402C0"/>
    <w:rsid w:val="00440DD9"/>
    <w:rsid w:val="004413AF"/>
    <w:rsid w:val="00441B13"/>
    <w:rsid w:val="00445188"/>
    <w:rsid w:val="00445708"/>
    <w:rsid w:val="00445E5F"/>
    <w:rsid w:val="004462ED"/>
    <w:rsid w:val="00447BAB"/>
    <w:rsid w:val="004511D9"/>
    <w:rsid w:val="004517B3"/>
    <w:rsid w:val="004522BD"/>
    <w:rsid w:val="00453F88"/>
    <w:rsid w:val="0045752B"/>
    <w:rsid w:val="004621C9"/>
    <w:rsid w:val="00463ECD"/>
    <w:rsid w:val="00464BB7"/>
    <w:rsid w:val="00466FCD"/>
    <w:rsid w:val="00471113"/>
    <w:rsid w:val="00473E55"/>
    <w:rsid w:val="00476908"/>
    <w:rsid w:val="00481705"/>
    <w:rsid w:val="004822A0"/>
    <w:rsid w:val="0048287E"/>
    <w:rsid w:val="0048321C"/>
    <w:rsid w:val="00490E98"/>
    <w:rsid w:val="00493187"/>
    <w:rsid w:val="00494FA5"/>
    <w:rsid w:val="004A12FA"/>
    <w:rsid w:val="004A1AE2"/>
    <w:rsid w:val="004A2601"/>
    <w:rsid w:val="004A48B9"/>
    <w:rsid w:val="004A4E51"/>
    <w:rsid w:val="004A4F6F"/>
    <w:rsid w:val="004A5AD8"/>
    <w:rsid w:val="004A6E71"/>
    <w:rsid w:val="004A7045"/>
    <w:rsid w:val="004B1AFB"/>
    <w:rsid w:val="004B2C45"/>
    <w:rsid w:val="004B5033"/>
    <w:rsid w:val="004B5D67"/>
    <w:rsid w:val="004B6DC4"/>
    <w:rsid w:val="004B7E13"/>
    <w:rsid w:val="004C0164"/>
    <w:rsid w:val="004C1F60"/>
    <w:rsid w:val="004C36C1"/>
    <w:rsid w:val="004C53F5"/>
    <w:rsid w:val="004C64AB"/>
    <w:rsid w:val="004C6710"/>
    <w:rsid w:val="004C7189"/>
    <w:rsid w:val="004C7458"/>
    <w:rsid w:val="004D072D"/>
    <w:rsid w:val="004D1C12"/>
    <w:rsid w:val="004D2548"/>
    <w:rsid w:val="004D2F1D"/>
    <w:rsid w:val="004D3A6F"/>
    <w:rsid w:val="004D3DEC"/>
    <w:rsid w:val="004D40BB"/>
    <w:rsid w:val="004D661E"/>
    <w:rsid w:val="004D6E71"/>
    <w:rsid w:val="004E07E5"/>
    <w:rsid w:val="004E2770"/>
    <w:rsid w:val="004E2FAD"/>
    <w:rsid w:val="004E42A8"/>
    <w:rsid w:val="004E5602"/>
    <w:rsid w:val="004E620E"/>
    <w:rsid w:val="004E6599"/>
    <w:rsid w:val="004E6AF6"/>
    <w:rsid w:val="004E795E"/>
    <w:rsid w:val="004F0ED7"/>
    <w:rsid w:val="004F1174"/>
    <w:rsid w:val="004F55E3"/>
    <w:rsid w:val="004F6F15"/>
    <w:rsid w:val="004F72C9"/>
    <w:rsid w:val="0050184E"/>
    <w:rsid w:val="00503B3F"/>
    <w:rsid w:val="00505FA2"/>
    <w:rsid w:val="00507CFA"/>
    <w:rsid w:val="00510712"/>
    <w:rsid w:val="00512AB7"/>
    <w:rsid w:val="0052010F"/>
    <w:rsid w:val="00521737"/>
    <w:rsid w:val="005218AE"/>
    <w:rsid w:val="00521F7C"/>
    <w:rsid w:val="005231FE"/>
    <w:rsid w:val="00523645"/>
    <w:rsid w:val="005237F9"/>
    <w:rsid w:val="00526B35"/>
    <w:rsid w:val="00530F88"/>
    <w:rsid w:val="005312E6"/>
    <w:rsid w:val="005331DC"/>
    <w:rsid w:val="005346D4"/>
    <w:rsid w:val="00535439"/>
    <w:rsid w:val="00536376"/>
    <w:rsid w:val="0053645C"/>
    <w:rsid w:val="00537BEA"/>
    <w:rsid w:val="0054014C"/>
    <w:rsid w:val="005415A9"/>
    <w:rsid w:val="005418EB"/>
    <w:rsid w:val="005421F4"/>
    <w:rsid w:val="005473F0"/>
    <w:rsid w:val="005522A8"/>
    <w:rsid w:val="00554EEB"/>
    <w:rsid w:val="005608EF"/>
    <w:rsid w:val="00562018"/>
    <w:rsid w:val="0056381D"/>
    <w:rsid w:val="005639C2"/>
    <w:rsid w:val="00564A73"/>
    <w:rsid w:val="00565A25"/>
    <w:rsid w:val="00565CB2"/>
    <w:rsid w:val="005660C9"/>
    <w:rsid w:val="005665BE"/>
    <w:rsid w:val="00570329"/>
    <w:rsid w:val="00572F05"/>
    <w:rsid w:val="0057343E"/>
    <w:rsid w:val="0057419C"/>
    <w:rsid w:val="00576B52"/>
    <w:rsid w:val="00580D1C"/>
    <w:rsid w:val="00584DF8"/>
    <w:rsid w:val="005905D5"/>
    <w:rsid w:val="005916DE"/>
    <w:rsid w:val="00591E99"/>
    <w:rsid w:val="005938AA"/>
    <w:rsid w:val="00596068"/>
    <w:rsid w:val="005A0654"/>
    <w:rsid w:val="005A11E1"/>
    <w:rsid w:val="005A1375"/>
    <w:rsid w:val="005A2351"/>
    <w:rsid w:val="005A2EB1"/>
    <w:rsid w:val="005B41D6"/>
    <w:rsid w:val="005B7EC0"/>
    <w:rsid w:val="005C028A"/>
    <w:rsid w:val="005C1E2A"/>
    <w:rsid w:val="005C487F"/>
    <w:rsid w:val="005C5F48"/>
    <w:rsid w:val="005C7CEA"/>
    <w:rsid w:val="005D068F"/>
    <w:rsid w:val="005D08A9"/>
    <w:rsid w:val="005D0991"/>
    <w:rsid w:val="005D3CCB"/>
    <w:rsid w:val="005D48BC"/>
    <w:rsid w:val="005D564F"/>
    <w:rsid w:val="005D57A8"/>
    <w:rsid w:val="005D6434"/>
    <w:rsid w:val="005E089D"/>
    <w:rsid w:val="005E2107"/>
    <w:rsid w:val="005E2A4A"/>
    <w:rsid w:val="005E3B1A"/>
    <w:rsid w:val="005E3D8D"/>
    <w:rsid w:val="005E4068"/>
    <w:rsid w:val="005E4F19"/>
    <w:rsid w:val="005E6153"/>
    <w:rsid w:val="005E756A"/>
    <w:rsid w:val="005F46E5"/>
    <w:rsid w:val="005F5144"/>
    <w:rsid w:val="0060135D"/>
    <w:rsid w:val="006024C6"/>
    <w:rsid w:val="00604085"/>
    <w:rsid w:val="00607410"/>
    <w:rsid w:val="00607BCC"/>
    <w:rsid w:val="00615286"/>
    <w:rsid w:val="00616464"/>
    <w:rsid w:val="006227C9"/>
    <w:rsid w:val="0062291B"/>
    <w:rsid w:val="00623E2E"/>
    <w:rsid w:val="00624BA0"/>
    <w:rsid w:val="006262FD"/>
    <w:rsid w:val="00626736"/>
    <w:rsid w:val="00626B4B"/>
    <w:rsid w:val="00627523"/>
    <w:rsid w:val="006312FC"/>
    <w:rsid w:val="00631EAE"/>
    <w:rsid w:val="00635BA9"/>
    <w:rsid w:val="006377D9"/>
    <w:rsid w:val="0064516F"/>
    <w:rsid w:val="006468FE"/>
    <w:rsid w:val="00647A63"/>
    <w:rsid w:val="00650ACE"/>
    <w:rsid w:val="00652A40"/>
    <w:rsid w:val="0065325C"/>
    <w:rsid w:val="006546FB"/>
    <w:rsid w:val="00656A96"/>
    <w:rsid w:val="00665EF9"/>
    <w:rsid w:val="00666175"/>
    <w:rsid w:val="00666672"/>
    <w:rsid w:val="00667F0D"/>
    <w:rsid w:val="00671172"/>
    <w:rsid w:val="0067121B"/>
    <w:rsid w:val="006714AD"/>
    <w:rsid w:val="00675B63"/>
    <w:rsid w:val="00676AEF"/>
    <w:rsid w:val="00676CD4"/>
    <w:rsid w:val="00677608"/>
    <w:rsid w:val="00681A00"/>
    <w:rsid w:val="00685FEF"/>
    <w:rsid w:val="00690906"/>
    <w:rsid w:val="00691CCA"/>
    <w:rsid w:val="00696DD6"/>
    <w:rsid w:val="00697212"/>
    <w:rsid w:val="006A20C3"/>
    <w:rsid w:val="006A27CD"/>
    <w:rsid w:val="006A3250"/>
    <w:rsid w:val="006A6450"/>
    <w:rsid w:val="006A7540"/>
    <w:rsid w:val="006B2B20"/>
    <w:rsid w:val="006B358B"/>
    <w:rsid w:val="006B3F8C"/>
    <w:rsid w:val="006B5F01"/>
    <w:rsid w:val="006C26F1"/>
    <w:rsid w:val="006C2B6F"/>
    <w:rsid w:val="006C3168"/>
    <w:rsid w:val="006C448D"/>
    <w:rsid w:val="006C6BDF"/>
    <w:rsid w:val="006D0227"/>
    <w:rsid w:val="006D0531"/>
    <w:rsid w:val="006D2744"/>
    <w:rsid w:val="006D736F"/>
    <w:rsid w:val="006D7A44"/>
    <w:rsid w:val="006E0435"/>
    <w:rsid w:val="006E2416"/>
    <w:rsid w:val="006F1EBD"/>
    <w:rsid w:val="006F24F6"/>
    <w:rsid w:val="006F2A22"/>
    <w:rsid w:val="006F3110"/>
    <w:rsid w:val="006F40F2"/>
    <w:rsid w:val="006F558B"/>
    <w:rsid w:val="006F5BDF"/>
    <w:rsid w:val="006F68B6"/>
    <w:rsid w:val="006F6B94"/>
    <w:rsid w:val="006F7056"/>
    <w:rsid w:val="006F7FC8"/>
    <w:rsid w:val="007001E2"/>
    <w:rsid w:val="007033C9"/>
    <w:rsid w:val="0070669C"/>
    <w:rsid w:val="00707A94"/>
    <w:rsid w:val="00710EB4"/>
    <w:rsid w:val="00711881"/>
    <w:rsid w:val="0071278B"/>
    <w:rsid w:val="00720515"/>
    <w:rsid w:val="007247EC"/>
    <w:rsid w:val="007249C4"/>
    <w:rsid w:val="0072573A"/>
    <w:rsid w:val="0073044A"/>
    <w:rsid w:val="00730983"/>
    <w:rsid w:val="007314D5"/>
    <w:rsid w:val="0073250D"/>
    <w:rsid w:val="007337B9"/>
    <w:rsid w:val="00734DF6"/>
    <w:rsid w:val="00735129"/>
    <w:rsid w:val="00736F89"/>
    <w:rsid w:val="00740F2F"/>
    <w:rsid w:val="00741F85"/>
    <w:rsid w:val="00743588"/>
    <w:rsid w:val="007458F4"/>
    <w:rsid w:val="00746B28"/>
    <w:rsid w:val="00752524"/>
    <w:rsid w:val="0075321A"/>
    <w:rsid w:val="007538BC"/>
    <w:rsid w:val="00754D00"/>
    <w:rsid w:val="00754F78"/>
    <w:rsid w:val="0075602E"/>
    <w:rsid w:val="00757ED9"/>
    <w:rsid w:val="00760FB7"/>
    <w:rsid w:val="00761574"/>
    <w:rsid w:val="00762116"/>
    <w:rsid w:val="00763FCA"/>
    <w:rsid w:val="00764B72"/>
    <w:rsid w:val="00766759"/>
    <w:rsid w:val="0077041C"/>
    <w:rsid w:val="00773ABE"/>
    <w:rsid w:val="007743E6"/>
    <w:rsid w:val="00774B4A"/>
    <w:rsid w:val="007762B9"/>
    <w:rsid w:val="00776C57"/>
    <w:rsid w:val="00776C80"/>
    <w:rsid w:val="007800E8"/>
    <w:rsid w:val="00781BA4"/>
    <w:rsid w:val="00783063"/>
    <w:rsid w:val="00784049"/>
    <w:rsid w:val="007905EF"/>
    <w:rsid w:val="00792C83"/>
    <w:rsid w:val="00795E58"/>
    <w:rsid w:val="00795EAC"/>
    <w:rsid w:val="00795FA7"/>
    <w:rsid w:val="00796038"/>
    <w:rsid w:val="00797E5E"/>
    <w:rsid w:val="007A14B2"/>
    <w:rsid w:val="007A33CA"/>
    <w:rsid w:val="007A60A7"/>
    <w:rsid w:val="007B2A8F"/>
    <w:rsid w:val="007B33AF"/>
    <w:rsid w:val="007B426F"/>
    <w:rsid w:val="007B4DC3"/>
    <w:rsid w:val="007B7756"/>
    <w:rsid w:val="007C08C5"/>
    <w:rsid w:val="007C1120"/>
    <w:rsid w:val="007C1710"/>
    <w:rsid w:val="007C3DDD"/>
    <w:rsid w:val="007C4B6D"/>
    <w:rsid w:val="007C70DE"/>
    <w:rsid w:val="007D0581"/>
    <w:rsid w:val="007D1D8C"/>
    <w:rsid w:val="007D2AAE"/>
    <w:rsid w:val="007D3AAD"/>
    <w:rsid w:val="007D40F8"/>
    <w:rsid w:val="007D5F38"/>
    <w:rsid w:val="007D78BD"/>
    <w:rsid w:val="007E18D3"/>
    <w:rsid w:val="007E2400"/>
    <w:rsid w:val="007E6F33"/>
    <w:rsid w:val="007F308C"/>
    <w:rsid w:val="007F397A"/>
    <w:rsid w:val="007F5B49"/>
    <w:rsid w:val="0080021B"/>
    <w:rsid w:val="00800D8F"/>
    <w:rsid w:val="00800D93"/>
    <w:rsid w:val="00801569"/>
    <w:rsid w:val="00801E09"/>
    <w:rsid w:val="008022D9"/>
    <w:rsid w:val="00802DCE"/>
    <w:rsid w:val="0080342E"/>
    <w:rsid w:val="008046B6"/>
    <w:rsid w:val="0080652C"/>
    <w:rsid w:val="00806772"/>
    <w:rsid w:val="008077E7"/>
    <w:rsid w:val="0081134F"/>
    <w:rsid w:val="00811489"/>
    <w:rsid w:val="00811880"/>
    <w:rsid w:val="00812432"/>
    <w:rsid w:val="00816717"/>
    <w:rsid w:val="008170FE"/>
    <w:rsid w:val="0081715B"/>
    <w:rsid w:val="00821305"/>
    <w:rsid w:val="00821A9F"/>
    <w:rsid w:val="00822920"/>
    <w:rsid w:val="00823B4E"/>
    <w:rsid w:val="00825B53"/>
    <w:rsid w:val="00826974"/>
    <w:rsid w:val="00830F58"/>
    <w:rsid w:val="00831804"/>
    <w:rsid w:val="00831875"/>
    <w:rsid w:val="00834813"/>
    <w:rsid w:val="00836753"/>
    <w:rsid w:val="00836DE3"/>
    <w:rsid w:val="00840FFA"/>
    <w:rsid w:val="00841897"/>
    <w:rsid w:val="008419A8"/>
    <w:rsid w:val="00844762"/>
    <w:rsid w:val="008451E5"/>
    <w:rsid w:val="008472A3"/>
    <w:rsid w:val="008479C7"/>
    <w:rsid w:val="00853865"/>
    <w:rsid w:val="00856359"/>
    <w:rsid w:val="00860ACC"/>
    <w:rsid w:val="00861AE4"/>
    <w:rsid w:val="00861FB1"/>
    <w:rsid w:val="00864C31"/>
    <w:rsid w:val="00865B95"/>
    <w:rsid w:val="00866450"/>
    <w:rsid w:val="00866FDF"/>
    <w:rsid w:val="00871823"/>
    <w:rsid w:val="0087456B"/>
    <w:rsid w:val="00876659"/>
    <w:rsid w:val="00877C8B"/>
    <w:rsid w:val="00882A90"/>
    <w:rsid w:val="00883576"/>
    <w:rsid w:val="00886540"/>
    <w:rsid w:val="00891AA7"/>
    <w:rsid w:val="00892EBC"/>
    <w:rsid w:val="00893BAF"/>
    <w:rsid w:val="008941C4"/>
    <w:rsid w:val="00894874"/>
    <w:rsid w:val="00894896"/>
    <w:rsid w:val="00895C58"/>
    <w:rsid w:val="008A32A8"/>
    <w:rsid w:val="008A37D1"/>
    <w:rsid w:val="008A3A76"/>
    <w:rsid w:val="008A3C29"/>
    <w:rsid w:val="008B0079"/>
    <w:rsid w:val="008B079D"/>
    <w:rsid w:val="008B2642"/>
    <w:rsid w:val="008B33B9"/>
    <w:rsid w:val="008B4A4E"/>
    <w:rsid w:val="008B6A3B"/>
    <w:rsid w:val="008B7488"/>
    <w:rsid w:val="008B7A1D"/>
    <w:rsid w:val="008C090D"/>
    <w:rsid w:val="008C3ECE"/>
    <w:rsid w:val="008C619D"/>
    <w:rsid w:val="008D03AE"/>
    <w:rsid w:val="008D0A71"/>
    <w:rsid w:val="008D1F5C"/>
    <w:rsid w:val="008D3A1B"/>
    <w:rsid w:val="008D4B4C"/>
    <w:rsid w:val="008D5125"/>
    <w:rsid w:val="008D559E"/>
    <w:rsid w:val="008D569A"/>
    <w:rsid w:val="008D6DDC"/>
    <w:rsid w:val="008D6FD9"/>
    <w:rsid w:val="008D7890"/>
    <w:rsid w:val="008D78A8"/>
    <w:rsid w:val="008E0412"/>
    <w:rsid w:val="008E04C0"/>
    <w:rsid w:val="008E15B1"/>
    <w:rsid w:val="008E2B2D"/>
    <w:rsid w:val="008E3B8D"/>
    <w:rsid w:val="008E639F"/>
    <w:rsid w:val="008E738C"/>
    <w:rsid w:val="008F3A27"/>
    <w:rsid w:val="008F4DC8"/>
    <w:rsid w:val="008F54F0"/>
    <w:rsid w:val="008F553A"/>
    <w:rsid w:val="008F68D6"/>
    <w:rsid w:val="008F6D1D"/>
    <w:rsid w:val="008F7FF7"/>
    <w:rsid w:val="00903531"/>
    <w:rsid w:val="00903C0F"/>
    <w:rsid w:val="00904673"/>
    <w:rsid w:val="009074D5"/>
    <w:rsid w:val="00907DD9"/>
    <w:rsid w:val="00911CDF"/>
    <w:rsid w:val="00920408"/>
    <w:rsid w:val="00921B3D"/>
    <w:rsid w:val="00922D2F"/>
    <w:rsid w:val="00922E2D"/>
    <w:rsid w:val="00925AD7"/>
    <w:rsid w:val="009263BC"/>
    <w:rsid w:val="0093048D"/>
    <w:rsid w:val="00930B92"/>
    <w:rsid w:val="00931DCA"/>
    <w:rsid w:val="00933349"/>
    <w:rsid w:val="009334AB"/>
    <w:rsid w:val="00933A75"/>
    <w:rsid w:val="00937EEF"/>
    <w:rsid w:val="00943538"/>
    <w:rsid w:val="00944F37"/>
    <w:rsid w:val="00946D7B"/>
    <w:rsid w:val="00950402"/>
    <w:rsid w:val="00950929"/>
    <w:rsid w:val="00954A66"/>
    <w:rsid w:val="00956B73"/>
    <w:rsid w:val="0095728C"/>
    <w:rsid w:val="00957B87"/>
    <w:rsid w:val="009631B5"/>
    <w:rsid w:val="009652B7"/>
    <w:rsid w:val="00965F94"/>
    <w:rsid w:val="00966DB5"/>
    <w:rsid w:val="009677B1"/>
    <w:rsid w:val="00967F5E"/>
    <w:rsid w:val="009708D8"/>
    <w:rsid w:val="00970A70"/>
    <w:rsid w:val="00971919"/>
    <w:rsid w:val="00971A1C"/>
    <w:rsid w:val="00976C6D"/>
    <w:rsid w:val="00977747"/>
    <w:rsid w:val="0098029B"/>
    <w:rsid w:val="00980CA8"/>
    <w:rsid w:val="0098600B"/>
    <w:rsid w:val="00987061"/>
    <w:rsid w:val="00987325"/>
    <w:rsid w:val="009875E4"/>
    <w:rsid w:val="00987C95"/>
    <w:rsid w:val="00993386"/>
    <w:rsid w:val="00994583"/>
    <w:rsid w:val="00995593"/>
    <w:rsid w:val="00995F67"/>
    <w:rsid w:val="009960AF"/>
    <w:rsid w:val="00996564"/>
    <w:rsid w:val="00997D50"/>
    <w:rsid w:val="009A1D6D"/>
    <w:rsid w:val="009A1E25"/>
    <w:rsid w:val="009A26E7"/>
    <w:rsid w:val="009A3BD6"/>
    <w:rsid w:val="009A7355"/>
    <w:rsid w:val="009A7502"/>
    <w:rsid w:val="009A79BE"/>
    <w:rsid w:val="009B0434"/>
    <w:rsid w:val="009B0FE9"/>
    <w:rsid w:val="009B640B"/>
    <w:rsid w:val="009C0683"/>
    <w:rsid w:val="009C0E02"/>
    <w:rsid w:val="009C1B54"/>
    <w:rsid w:val="009C38B5"/>
    <w:rsid w:val="009C397D"/>
    <w:rsid w:val="009C3EA3"/>
    <w:rsid w:val="009C44C4"/>
    <w:rsid w:val="009C4D6A"/>
    <w:rsid w:val="009C57EA"/>
    <w:rsid w:val="009C69E8"/>
    <w:rsid w:val="009D02B0"/>
    <w:rsid w:val="009D16D1"/>
    <w:rsid w:val="009D695C"/>
    <w:rsid w:val="009E5848"/>
    <w:rsid w:val="009E7706"/>
    <w:rsid w:val="009F3037"/>
    <w:rsid w:val="009F49CF"/>
    <w:rsid w:val="009F7397"/>
    <w:rsid w:val="00A01E5C"/>
    <w:rsid w:val="00A0348C"/>
    <w:rsid w:val="00A0356D"/>
    <w:rsid w:val="00A0371C"/>
    <w:rsid w:val="00A057F7"/>
    <w:rsid w:val="00A11154"/>
    <w:rsid w:val="00A14278"/>
    <w:rsid w:val="00A15075"/>
    <w:rsid w:val="00A1538D"/>
    <w:rsid w:val="00A15395"/>
    <w:rsid w:val="00A172A0"/>
    <w:rsid w:val="00A17909"/>
    <w:rsid w:val="00A17E23"/>
    <w:rsid w:val="00A23F5F"/>
    <w:rsid w:val="00A24A70"/>
    <w:rsid w:val="00A278E0"/>
    <w:rsid w:val="00A30BBC"/>
    <w:rsid w:val="00A3174B"/>
    <w:rsid w:val="00A31C26"/>
    <w:rsid w:val="00A351AE"/>
    <w:rsid w:val="00A3619E"/>
    <w:rsid w:val="00A42027"/>
    <w:rsid w:val="00A43F90"/>
    <w:rsid w:val="00A46A2C"/>
    <w:rsid w:val="00A50D14"/>
    <w:rsid w:val="00A53709"/>
    <w:rsid w:val="00A537E8"/>
    <w:rsid w:val="00A53C7C"/>
    <w:rsid w:val="00A54DA5"/>
    <w:rsid w:val="00A60123"/>
    <w:rsid w:val="00A60BCE"/>
    <w:rsid w:val="00A65E8B"/>
    <w:rsid w:val="00A65EE1"/>
    <w:rsid w:val="00A66203"/>
    <w:rsid w:val="00A66F97"/>
    <w:rsid w:val="00A70653"/>
    <w:rsid w:val="00A70E06"/>
    <w:rsid w:val="00A73DDE"/>
    <w:rsid w:val="00A74EDA"/>
    <w:rsid w:val="00A75799"/>
    <w:rsid w:val="00A75CD0"/>
    <w:rsid w:val="00A75CF6"/>
    <w:rsid w:val="00A76334"/>
    <w:rsid w:val="00A77D17"/>
    <w:rsid w:val="00A77ED2"/>
    <w:rsid w:val="00A80593"/>
    <w:rsid w:val="00A80960"/>
    <w:rsid w:val="00A81494"/>
    <w:rsid w:val="00A820B3"/>
    <w:rsid w:val="00A841B2"/>
    <w:rsid w:val="00A855DF"/>
    <w:rsid w:val="00A861C7"/>
    <w:rsid w:val="00A90180"/>
    <w:rsid w:val="00A9355F"/>
    <w:rsid w:val="00A940FE"/>
    <w:rsid w:val="00A94513"/>
    <w:rsid w:val="00A9596B"/>
    <w:rsid w:val="00AA0170"/>
    <w:rsid w:val="00AA4738"/>
    <w:rsid w:val="00AA5993"/>
    <w:rsid w:val="00AA70FC"/>
    <w:rsid w:val="00AB144B"/>
    <w:rsid w:val="00AB14BD"/>
    <w:rsid w:val="00AB670F"/>
    <w:rsid w:val="00AC1087"/>
    <w:rsid w:val="00AC29BE"/>
    <w:rsid w:val="00AC3403"/>
    <w:rsid w:val="00AC34F2"/>
    <w:rsid w:val="00AC4E2D"/>
    <w:rsid w:val="00AC6382"/>
    <w:rsid w:val="00AD0268"/>
    <w:rsid w:val="00AD13B2"/>
    <w:rsid w:val="00AD488D"/>
    <w:rsid w:val="00AD4E32"/>
    <w:rsid w:val="00AD7C26"/>
    <w:rsid w:val="00AE0D5C"/>
    <w:rsid w:val="00AE16C7"/>
    <w:rsid w:val="00AE21C9"/>
    <w:rsid w:val="00AE2DC3"/>
    <w:rsid w:val="00AE3A8C"/>
    <w:rsid w:val="00AE472F"/>
    <w:rsid w:val="00AF304F"/>
    <w:rsid w:val="00AF562C"/>
    <w:rsid w:val="00AF61DA"/>
    <w:rsid w:val="00B04A3E"/>
    <w:rsid w:val="00B05A30"/>
    <w:rsid w:val="00B06C99"/>
    <w:rsid w:val="00B07846"/>
    <w:rsid w:val="00B07A5C"/>
    <w:rsid w:val="00B10613"/>
    <w:rsid w:val="00B12422"/>
    <w:rsid w:val="00B127F2"/>
    <w:rsid w:val="00B13451"/>
    <w:rsid w:val="00B203E8"/>
    <w:rsid w:val="00B20D29"/>
    <w:rsid w:val="00B20D75"/>
    <w:rsid w:val="00B21CA3"/>
    <w:rsid w:val="00B22198"/>
    <w:rsid w:val="00B23C79"/>
    <w:rsid w:val="00B243ED"/>
    <w:rsid w:val="00B25665"/>
    <w:rsid w:val="00B25EA4"/>
    <w:rsid w:val="00B26023"/>
    <w:rsid w:val="00B27363"/>
    <w:rsid w:val="00B277BF"/>
    <w:rsid w:val="00B27A39"/>
    <w:rsid w:val="00B31DD4"/>
    <w:rsid w:val="00B33D5E"/>
    <w:rsid w:val="00B33F3E"/>
    <w:rsid w:val="00B33FF2"/>
    <w:rsid w:val="00B34027"/>
    <w:rsid w:val="00B34423"/>
    <w:rsid w:val="00B344D3"/>
    <w:rsid w:val="00B35544"/>
    <w:rsid w:val="00B4127A"/>
    <w:rsid w:val="00B414C3"/>
    <w:rsid w:val="00B4199C"/>
    <w:rsid w:val="00B44168"/>
    <w:rsid w:val="00B44EBE"/>
    <w:rsid w:val="00B45049"/>
    <w:rsid w:val="00B47459"/>
    <w:rsid w:val="00B47FD5"/>
    <w:rsid w:val="00B51E10"/>
    <w:rsid w:val="00B54D21"/>
    <w:rsid w:val="00B55578"/>
    <w:rsid w:val="00B55734"/>
    <w:rsid w:val="00B56FE9"/>
    <w:rsid w:val="00B6091D"/>
    <w:rsid w:val="00B65F22"/>
    <w:rsid w:val="00B66300"/>
    <w:rsid w:val="00B66CC8"/>
    <w:rsid w:val="00B828B4"/>
    <w:rsid w:val="00B8376A"/>
    <w:rsid w:val="00B83F19"/>
    <w:rsid w:val="00B85507"/>
    <w:rsid w:val="00B856A8"/>
    <w:rsid w:val="00B86FAB"/>
    <w:rsid w:val="00B93954"/>
    <w:rsid w:val="00B94E70"/>
    <w:rsid w:val="00B95355"/>
    <w:rsid w:val="00BA04A1"/>
    <w:rsid w:val="00BA294E"/>
    <w:rsid w:val="00BA2A55"/>
    <w:rsid w:val="00BA5684"/>
    <w:rsid w:val="00BA6745"/>
    <w:rsid w:val="00BA74BC"/>
    <w:rsid w:val="00BB0C63"/>
    <w:rsid w:val="00BB1C50"/>
    <w:rsid w:val="00BB4AA9"/>
    <w:rsid w:val="00BB6D37"/>
    <w:rsid w:val="00BB7E84"/>
    <w:rsid w:val="00BC00AD"/>
    <w:rsid w:val="00BC13C5"/>
    <w:rsid w:val="00BC2CD7"/>
    <w:rsid w:val="00BC3203"/>
    <w:rsid w:val="00BC3BE6"/>
    <w:rsid w:val="00BC4FD5"/>
    <w:rsid w:val="00BC738F"/>
    <w:rsid w:val="00BD0533"/>
    <w:rsid w:val="00BD06B2"/>
    <w:rsid w:val="00BD6727"/>
    <w:rsid w:val="00BE022D"/>
    <w:rsid w:val="00BE1D80"/>
    <w:rsid w:val="00BE54B2"/>
    <w:rsid w:val="00BE5514"/>
    <w:rsid w:val="00BE5F0C"/>
    <w:rsid w:val="00BE739A"/>
    <w:rsid w:val="00BE7DFB"/>
    <w:rsid w:val="00BF1F8C"/>
    <w:rsid w:val="00BF3246"/>
    <w:rsid w:val="00C0017E"/>
    <w:rsid w:val="00C04E76"/>
    <w:rsid w:val="00C07F9C"/>
    <w:rsid w:val="00C110E0"/>
    <w:rsid w:val="00C1602A"/>
    <w:rsid w:val="00C1684C"/>
    <w:rsid w:val="00C20CE1"/>
    <w:rsid w:val="00C237E6"/>
    <w:rsid w:val="00C2549B"/>
    <w:rsid w:val="00C258DA"/>
    <w:rsid w:val="00C26E70"/>
    <w:rsid w:val="00C330F9"/>
    <w:rsid w:val="00C35378"/>
    <w:rsid w:val="00C35608"/>
    <w:rsid w:val="00C3756D"/>
    <w:rsid w:val="00C377ED"/>
    <w:rsid w:val="00C406B7"/>
    <w:rsid w:val="00C40FF1"/>
    <w:rsid w:val="00C41CB4"/>
    <w:rsid w:val="00C431A8"/>
    <w:rsid w:val="00C459E5"/>
    <w:rsid w:val="00C503C3"/>
    <w:rsid w:val="00C51376"/>
    <w:rsid w:val="00C51FA9"/>
    <w:rsid w:val="00C53B7B"/>
    <w:rsid w:val="00C5759E"/>
    <w:rsid w:val="00C57A12"/>
    <w:rsid w:val="00C61DC1"/>
    <w:rsid w:val="00C61FB7"/>
    <w:rsid w:val="00C62573"/>
    <w:rsid w:val="00C62AAD"/>
    <w:rsid w:val="00C7095D"/>
    <w:rsid w:val="00C712CA"/>
    <w:rsid w:val="00C725AA"/>
    <w:rsid w:val="00C729C4"/>
    <w:rsid w:val="00C72A5C"/>
    <w:rsid w:val="00C73769"/>
    <w:rsid w:val="00C74C9C"/>
    <w:rsid w:val="00C750CE"/>
    <w:rsid w:val="00C76CA3"/>
    <w:rsid w:val="00C77AEA"/>
    <w:rsid w:val="00C815B7"/>
    <w:rsid w:val="00C82920"/>
    <w:rsid w:val="00C86D68"/>
    <w:rsid w:val="00C91D3E"/>
    <w:rsid w:val="00C91E5A"/>
    <w:rsid w:val="00C93434"/>
    <w:rsid w:val="00C949FB"/>
    <w:rsid w:val="00C976B9"/>
    <w:rsid w:val="00C97E2B"/>
    <w:rsid w:val="00CA00E5"/>
    <w:rsid w:val="00CA3EFE"/>
    <w:rsid w:val="00CA3FD9"/>
    <w:rsid w:val="00CA4143"/>
    <w:rsid w:val="00CA447A"/>
    <w:rsid w:val="00CB1055"/>
    <w:rsid w:val="00CB3390"/>
    <w:rsid w:val="00CB4D08"/>
    <w:rsid w:val="00CB689D"/>
    <w:rsid w:val="00CB71C7"/>
    <w:rsid w:val="00CC07E2"/>
    <w:rsid w:val="00CC2417"/>
    <w:rsid w:val="00CC3ABC"/>
    <w:rsid w:val="00CC52C0"/>
    <w:rsid w:val="00CC6286"/>
    <w:rsid w:val="00CD1685"/>
    <w:rsid w:val="00CD17CB"/>
    <w:rsid w:val="00CD4FD7"/>
    <w:rsid w:val="00CD6E51"/>
    <w:rsid w:val="00CE2862"/>
    <w:rsid w:val="00CE360B"/>
    <w:rsid w:val="00CE3625"/>
    <w:rsid w:val="00CE4431"/>
    <w:rsid w:val="00CE6ADA"/>
    <w:rsid w:val="00CF06DF"/>
    <w:rsid w:val="00CF28D0"/>
    <w:rsid w:val="00CF545C"/>
    <w:rsid w:val="00CF7125"/>
    <w:rsid w:val="00CF7A2F"/>
    <w:rsid w:val="00D0017F"/>
    <w:rsid w:val="00D012EA"/>
    <w:rsid w:val="00D02766"/>
    <w:rsid w:val="00D02890"/>
    <w:rsid w:val="00D04EBA"/>
    <w:rsid w:val="00D103FD"/>
    <w:rsid w:val="00D10E5A"/>
    <w:rsid w:val="00D135E6"/>
    <w:rsid w:val="00D15687"/>
    <w:rsid w:val="00D1627F"/>
    <w:rsid w:val="00D16AE8"/>
    <w:rsid w:val="00D17E8E"/>
    <w:rsid w:val="00D22BC9"/>
    <w:rsid w:val="00D2442B"/>
    <w:rsid w:val="00D24F38"/>
    <w:rsid w:val="00D27C25"/>
    <w:rsid w:val="00D32086"/>
    <w:rsid w:val="00D32924"/>
    <w:rsid w:val="00D400E3"/>
    <w:rsid w:val="00D408A1"/>
    <w:rsid w:val="00D41195"/>
    <w:rsid w:val="00D42B0E"/>
    <w:rsid w:val="00D43D35"/>
    <w:rsid w:val="00D44708"/>
    <w:rsid w:val="00D45165"/>
    <w:rsid w:val="00D511F9"/>
    <w:rsid w:val="00D51F9F"/>
    <w:rsid w:val="00D53D40"/>
    <w:rsid w:val="00D551C2"/>
    <w:rsid w:val="00D564CE"/>
    <w:rsid w:val="00D57C9E"/>
    <w:rsid w:val="00D60D5B"/>
    <w:rsid w:val="00D6336B"/>
    <w:rsid w:val="00D651FE"/>
    <w:rsid w:val="00D671D4"/>
    <w:rsid w:val="00D67C57"/>
    <w:rsid w:val="00D73C81"/>
    <w:rsid w:val="00D7403A"/>
    <w:rsid w:val="00D741D7"/>
    <w:rsid w:val="00D74711"/>
    <w:rsid w:val="00D75388"/>
    <w:rsid w:val="00D7688C"/>
    <w:rsid w:val="00D77A1F"/>
    <w:rsid w:val="00D80472"/>
    <w:rsid w:val="00D814EE"/>
    <w:rsid w:val="00D816B7"/>
    <w:rsid w:val="00D82FC4"/>
    <w:rsid w:val="00D84492"/>
    <w:rsid w:val="00D904D7"/>
    <w:rsid w:val="00D92A7D"/>
    <w:rsid w:val="00D93EBB"/>
    <w:rsid w:val="00D94509"/>
    <w:rsid w:val="00D94E55"/>
    <w:rsid w:val="00D95307"/>
    <w:rsid w:val="00D97D33"/>
    <w:rsid w:val="00DA0B6F"/>
    <w:rsid w:val="00DA2CF5"/>
    <w:rsid w:val="00DA51A7"/>
    <w:rsid w:val="00DA5492"/>
    <w:rsid w:val="00DA5623"/>
    <w:rsid w:val="00DB065A"/>
    <w:rsid w:val="00DB4AD2"/>
    <w:rsid w:val="00DB5AED"/>
    <w:rsid w:val="00DB6BF8"/>
    <w:rsid w:val="00DC181C"/>
    <w:rsid w:val="00DC1BEB"/>
    <w:rsid w:val="00DC2E18"/>
    <w:rsid w:val="00DC3621"/>
    <w:rsid w:val="00DC460C"/>
    <w:rsid w:val="00DC6D60"/>
    <w:rsid w:val="00DD3142"/>
    <w:rsid w:val="00DD48DA"/>
    <w:rsid w:val="00DD63E8"/>
    <w:rsid w:val="00DD756C"/>
    <w:rsid w:val="00DE0FEF"/>
    <w:rsid w:val="00DE2763"/>
    <w:rsid w:val="00DE4311"/>
    <w:rsid w:val="00DE606C"/>
    <w:rsid w:val="00DF244A"/>
    <w:rsid w:val="00DF5A1A"/>
    <w:rsid w:val="00DF5A91"/>
    <w:rsid w:val="00DF685E"/>
    <w:rsid w:val="00E001CC"/>
    <w:rsid w:val="00E03225"/>
    <w:rsid w:val="00E064AE"/>
    <w:rsid w:val="00E067E0"/>
    <w:rsid w:val="00E07A86"/>
    <w:rsid w:val="00E1081F"/>
    <w:rsid w:val="00E108D3"/>
    <w:rsid w:val="00E13E79"/>
    <w:rsid w:val="00E15A78"/>
    <w:rsid w:val="00E222BA"/>
    <w:rsid w:val="00E25C65"/>
    <w:rsid w:val="00E26620"/>
    <w:rsid w:val="00E27EC8"/>
    <w:rsid w:val="00E303BF"/>
    <w:rsid w:val="00E3226F"/>
    <w:rsid w:val="00E332B5"/>
    <w:rsid w:val="00E3511C"/>
    <w:rsid w:val="00E37988"/>
    <w:rsid w:val="00E40607"/>
    <w:rsid w:val="00E4075E"/>
    <w:rsid w:val="00E429B9"/>
    <w:rsid w:val="00E429D8"/>
    <w:rsid w:val="00E4336A"/>
    <w:rsid w:val="00E442C2"/>
    <w:rsid w:val="00E44B4C"/>
    <w:rsid w:val="00E45290"/>
    <w:rsid w:val="00E4606D"/>
    <w:rsid w:val="00E5059F"/>
    <w:rsid w:val="00E52003"/>
    <w:rsid w:val="00E546DE"/>
    <w:rsid w:val="00E547E7"/>
    <w:rsid w:val="00E60F36"/>
    <w:rsid w:val="00E61677"/>
    <w:rsid w:val="00E61E11"/>
    <w:rsid w:val="00E62C68"/>
    <w:rsid w:val="00E65797"/>
    <w:rsid w:val="00E65C1F"/>
    <w:rsid w:val="00E700AF"/>
    <w:rsid w:val="00E750AA"/>
    <w:rsid w:val="00E75763"/>
    <w:rsid w:val="00E776C1"/>
    <w:rsid w:val="00E7771A"/>
    <w:rsid w:val="00E82A9D"/>
    <w:rsid w:val="00E86AA3"/>
    <w:rsid w:val="00E86E34"/>
    <w:rsid w:val="00E8740D"/>
    <w:rsid w:val="00E93E1C"/>
    <w:rsid w:val="00E94512"/>
    <w:rsid w:val="00E95C14"/>
    <w:rsid w:val="00E97775"/>
    <w:rsid w:val="00EA088C"/>
    <w:rsid w:val="00EA232C"/>
    <w:rsid w:val="00EA4E97"/>
    <w:rsid w:val="00EA69E2"/>
    <w:rsid w:val="00EA6EDD"/>
    <w:rsid w:val="00EB57FB"/>
    <w:rsid w:val="00EC0C18"/>
    <w:rsid w:val="00EC5649"/>
    <w:rsid w:val="00ED0023"/>
    <w:rsid w:val="00ED15FC"/>
    <w:rsid w:val="00ED44D5"/>
    <w:rsid w:val="00ED44EF"/>
    <w:rsid w:val="00ED505D"/>
    <w:rsid w:val="00ED63F9"/>
    <w:rsid w:val="00EE10D5"/>
    <w:rsid w:val="00EE2F46"/>
    <w:rsid w:val="00EE39FB"/>
    <w:rsid w:val="00EE4B35"/>
    <w:rsid w:val="00EE4D46"/>
    <w:rsid w:val="00EE4DF0"/>
    <w:rsid w:val="00EE509D"/>
    <w:rsid w:val="00EE64CE"/>
    <w:rsid w:val="00EE6714"/>
    <w:rsid w:val="00EE685B"/>
    <w:rsid w:val="00EF088D"/>
    <w:rsid w:val="00EF1239"/>
    <w:rsid w:val="00EF4339"/>
    <w:rsid w:val="00EF4B3F"/>
    <w:rsid w:val="00EF5166"/>
    <w:rsid w:val="00EF5610"/>
    <w:rsid w:val="00EF61A8"/>
    <w:rsid w:val="00F0287E"/>
    <w:rsid w:val="00F039A7"/>
    <w:rsid w:val="00F0451A"/>
    <w:rsid w:val="00F068A8"/>
    <w:rsid w:val="00F11445"/>
    <w:rsid w:val="00F1240A"/>
    <w:rsid w:val="00F12A8C"/>
    <w:rsid w:val="00F12CB2"/>
    <w:rsid w:val="00F14C65"/>
    <w:rsid w:val="00F1515A"/>
    <w:rsid w:val="00F172AC"/>
    <w:rsid w:val="00F17516"/>
    <w:rsid w:val="00F22487"/>
    <w:rsid w:val="00F23845"/>
    <w:rsid w:val="00F23FE1"/>
    <w:rsid w:val="00F24BEA"/>
    <w:rsid w:val="00F24E3B"/>
    <w:rsid w:val="00F25BC6"/>
    <w:rsid w:val="00F2672B"/>
    <w:rsid w:val="00F26906"/>
    <w:rsid w:val="00F271A4"/>
    <w:rsid w:val="00F31569"/>
    <w:rsid w:val="00F3163B"/>
    <w:rsid w:val="00F3176D"/>
    <w:rsid w:val="00F32439"/>
    <w:rsid w:val="00F328DC"/>
    <w:rsid w:val="00F33617"/>
    <w:rsid w:val="00F34759"/>
    <w:rsid w:val="00F34D3D"/>
    <w:rsid w:val="00F3736A"/>
    <w:rsid w:val="00F4048E"/>
    <w:rsid w:val="00F41078"/>
    <w:rsid w:val="00F41969"/>
    <w:rsid w:val="00F41EB0"/>
    <w:rsid w:val="00F43E74"/>
    <w:rsid w:val="00F44B62"/>
    <w:rsid w:val="00F5229A"/>
    <w:rsid w:val="00F53121"/>
    <w:rsid w:val="00F53B36"/>
    <w:rsid w:val="00F53B47"/>
    <w:rsid w:val="00F56A7C"/>
    <w:rsid w:val="00F57D2B"/>
    <w:rsid w:val="00F604A5"/>
    <w:rsid w:val="00F606A2"/>
    <w:rsid w:val="00F62964"/>
    <w:rsid w:val="00F640D8"/>
    <w:rsid w:val="00F67EA0"/>
    <w:rsid w:val="00F70740"/>
    <w:rsid w:val="00F750C1"/>
    <w:rsid w:val="00F76DE0"/>
    <w:rsid w:val="00F77490"/>
    <w:rsid w:val="00F81193"/>
    <w:rsid w:val="00F823B7"/>
    <w:rsid w:val="00F83157"/>
    <w:rsid w:val="00F83AC7"/>
    <w:rsid w:val="00F860AC"/>
    <w:rsid w:val="00F862D0"/>
    <w:rsid w:val="00F8778C"/>
    <w:rsid w:val="00F923CF"/>
    <w:rsid w:val="00F94239"/>
    <w:rsid w:val="00F9424D"/>
    <w:rsid w:val="00F9568A"/>
    <w:rsid w:val="00F971C7"/>
    <w:rsid w:val="00F9765D"/>
    <w:rsid w:val="00F976CC"/>
    <w:rsid w:val="00FA10CE"/>
    <w:rsid w:val="00FA1782"/>
    <w:rsid w:val="00FA27BD"/>
    <w:rsid w:val="00FA3292"/>
    <w:rsid w:val="00FA377C"/>
    <w:rsid w:val="00FA4DC7"/>
    <w:rsid w:val="00FA5B66"/>
    <w:rsid w:val="00FA5C3B"/>
    <w:rsid w:val="00FA64B7"/>
    <w:rsid w:val="00FA7479"/>
    <w:rsid w:val="00FA78CD"/>
    <w:rsid w:val="00FB4D24"/>
    <w:rsid w:val="00FB4E99"/>
    <w:rsid w:val="00FB658B"/>
    <w:rsid w:val="00FB7058"/>
    <w:rsid w:val="00FB7E7F"/>
    <w:rsid w:val="00FC2424"/>
    <w:rsid w:val="00FC3B57"/>
    <w:rsid w:val="00FC3D16"/>
    <w:rsid w:val="00FC4FD5"/>
    <w:rsid w:val="00FC5BE0"/>
    <w:rsid w:val="00FC7061"/>
    <w:rsid w:val="00FD0311"/>
    <w:rsid w:val="00FD38EC"/>
    <w:rsid w:val="00FD51FA"/>
    <w:rsid w:val="00FD5B2E"/>
    <w:rsid w:val="00FE0051"/>
    <w:rsid w:val="00FE1477"/>
    <w:rsid w:val="00FE4FA3"/>
    <w:rsid w:val="00FE638B"/>
    <w:rsid w:val="00FE7E59"/>
    <w:rsid w:val="00FF0A89"/>
    <w:rsid w:val="00FF7090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9CB"/>
    <w:rPr>
      <w:rFonts w:ascii="Arial Narrow" w:hAnsi="Arial Narrow"/>
      <w:lang w:val="en-GB"/>
    </w:rPr>
  </w:style>
  <w:style w:type="paragraph" w:styleId="Heading1">
    <w:name w:val="heading 1"/>
    <w:aliases w:val="do not use"/>
    <w:basedOn w:val="Normal"/>
    <w:next w:val="Normal"/>
    <w:qFormat/>
    <w:rsid w:val="00933A75"/>
    <w:pPr>
      <w:keepNext/>
      <w:jc w:val="center"/>
      <w:outlineLvl w:val="0"/>
    </w:pPr>
    <w:rPr>
      <w:rFonts w:ascii="Arial Black" w:hAnsi="Arial Black"/>
      <w:caps/>
      <w:spacing w:val="40"/>
      <w:sz w:val="64"/>
    </w:rPr>
  </w:style>
  <w:style w:type="paragraph" w:styleId="Heading2">
    <w:name w:val="heading 2"/>
    <w:aliases w:val="Boxed Titles"/>
    <w:basedOn w:val="Normal"/>
    <w:next w:val="Normal"/>
    <w:link w:val="Heading2Char"/>
    <w:qFormat/>
    <w:rsid w:val="00933A75"/>
    <w:pPr>
      <w:keepNext/>
      <w:outlineLvl w:val="1"/>
    </w:pPr>
    <w:rPr>
      <w:caps/>
      <w:spacing w:val="12"/>
      <w:sz w:val="24"/>
    </w:rPr>
  </w:style>
  <w:style w:type="paragraph" w:styleId="Heading3">
    <w:name w:val="heading 3"/>
    <w:aliases w:val="Section title headings"/>
    <w:basedOn w:val="Heading1"/>
    <w:next w:val="Normal"/>
    <w:qFormat/>
    <w:rsid w:val="00933A75"/>
    <w:pPr>
      <w:outlineLvl w:val="2"/>
    </w:pPr>
    <w:rPr>
      <w:rFonts w:ascii="Arial Narrow" w:hAnsi="Arial Narrow"/>
      <w:b/>
      <w:spacing w:val="20"/>
      <w:sz w:val="40"/>
    </w:rPr>
  </w:style>
  <w:style w:type="paragraph" w:styleId="Heading4">
    <w:name w:val="heading 4"/>
    <w:aliases w:val="DON'T USE"/>
    <w:basedOn w:val="Normal"/>
    <w:next w:val="Normal"/>
    <w:qFormat/>
    <w:rsid w:val="00933A75"/>
    <w:pPr>
      <w:keepNext/>
      <w:ind w:left="360"/>
      <w:outlineLvl w:val="3"/>
    </w:pPr>
    <w:rPr>
      <w:rFonts w:ascii="FranklinGothic" w:hAnsi="FranklinGothic"/>
      <w:b/>
    </w:rPr>
  </w:style>
  <w:style w:type="paragraph" w:styleId="Heading5">
    <w:name w:val="heading 5"/>
    <w:aliases w:val="DONT'T USE"/>
    <w:basedOn w:val="Normal"/>
    <w:next w:val="Normal"/>
    <w:qFormat/>
    <w:rsid w:val="00933A75"/>
    <w:pPr>
      <w:keepNext/>
      <w:tabs>
        <w:tab w:val="left" w:pos="1134"/>
        <w:tab w:val="left" w:pos="2552"/>
      </w:tabs>
      <w:ind w:left="1134" w:hanging="1134"/>
      <w:jc w:val="both"/>
      <w:outlineLvl w:val="4"/>
    </w:pPr>
    <w:rPr>
      <w:rFonts w:ascii="FranklinGothic" w:hAnsi="FranklinGothic"/>
      <w:b/>
      <w:sz w:val="24"/>
      <w:u w:val="single"/>
    </w:rPr>
  </w:style>
  <w:style w:type="paragraph" w:styleId="Heading6">
    <w:name w:val="heading 6"/>
    <w:aliases w:val="DONT'USE"/>
    <w:basedOn w:val="Normal"/>
    <w:next w:val="Normal"/>
    <w:qFormat/>
    <w:rsid w:val="00933A75"/>
    <w:pPr>
      <w:keepNext/>
      <w:tabs>
        <w:tab w:val="left" w:pos="1134"/>
        <w:tab w:val="left" w:pos="2552"/>
      </w:tabs>
      <w:outlineLvl w:val="5"/>
    </w:pPr>
    <w:rPr>
      <w:rFonts w:ascii="FranklinGothic" w:hAnsi="FranklinGothic"/>
      <w:b/>
      <w:sz w:val="24"/>
      <w:u w:val="single"/>
    </w:rPr>
  </w:style>
  <w:style w:type="paragraph" w:styleId="Heading7">
    <w:name w:val="heading 7"/>
    <w:aliases w:val="DO NOT USE"/>
    <w:basedOn w:val="Normal"/>
    <w:next w:val="Normal"/>
    <w:qFormat/>
    <w:rsid w:val="00933A75"/>
    <w:pPr>
      <w:keepNext/>
      <w:ind w:left="360"/>
      <w:outlineLvl w:val="6"/>
    </w:pPr>
    <w:rPr>
      <w:rFonts w:ascii="FranklinGothic" w:hAnsi="FranklinGothic"/>
      <w:b/>
      <w:sz w:val="24"/>
    </w:rPr>
  </w:style>
  <w:style w:type="paragraph" w:styleId="Heading8">
    <w:name w:val="heading 8"/>
    <w:aliases w:val="NEVER USE"/>
    <w:basedOn w:val="Normal"/>
    <w:next w:val="Normal"/>
    <w:qFormat/>
    <w:rsid w:val="00933A75"/>
    <w:pPr>
      <w:keepNext/>
      <w:spacing w:before="120" w:after="120"/>
      <w:jc w:val="center"/>
      <w:outlineLvl w:val="7"/>
    </w:pPr>
    <w:rPr>
      <w:rFonts w:ascii="FranklinGothic" w:hAnsi="FranklinGothic"/>
      <w:b/>
    </w:rPr>
  </w:style>
  <w:style w:type="paragraph" w:styleId="Heading9">
    <w:name w:val="heading 9"/>
    <w:aliases w:val="NOT TO USE"/>
    <w:basedOn w:val="Normal"/>
    <w:next w:val="Normal"/>
    <w:qFormat/>
    <w:rsid w:val="00933A75"/>
    <w:pPr>
      <w:keepNext/>
      <w:spacing w:before="40" w:after="40"/>
      <w:outlineLvl w:val="8"/>
    </w:pPr>
    <w:rPr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3A75"/>
    <w:pPr>
      <w:spacing w:before="60"/>
      <w:jc w:val="center"/>
    </w:pPr>
  </w:style>
  <w:style w:type="paragraph" w:customStyle="1" w:styleId="TOC">
    <w:name w:val="TOC"/>
    <w:basedOn w:val="Normal"/>
    <w:rsid w:val="00933A75"/>
    <w:pPr>
      <w:framePr w:hSpace="180" w:wrap="notBeside" w:vAnchor="text" w:hAnchor="text" w:y="182"/>
      <w:spacing w:line="480" w:lineRule="auto"/>
    </w:pPr>
    <w:rPr>
      <w:caps/>
      <w:spacing w:val="10"/>
    </w:rPr>
  </w:style>
  <w:style w:type="paragraph" w:customStyle="1" w:styleId="Activityhead">
    <w:name w:val="Activity head"/>
    <w:basedOn w:val="Normal"/>
    <w:rsid w:val="00933A75"/>
    <w:pPr>
      <w:tabs>
        <w:tab w:val="left" w:pos="284"/>
      </w:tabs>
      <w:ind w:left="198" w:hanging="198"/>
    </w:pPr>
    <w:rPr>
      <w:b/>
    </w:rPr>
  </w:style>
  <w:style w:type="paragraph" w:customStyle="1" w:styleId="Normalbulletsnew">
    <w:name w:val="Normal bullets new"/>
    <w:basedOn w:val="Normal"/>
    <w:rsid w:val="00933A75"/>
    <w:pPr>
      <w:numPr>
        <w:numId w:val="1"/>
      </w:numPr>
    </w:pPr>
  </w:style>
  <w:style w:type="paragraph" w:customStyle="1" w:styleId="BIGNUMBERS">
    <w:name w:val="BIG NUMBERS"/>
    <w:basedOn w:val="Heading2"/>
    <w:rsid w:val="00933A75"/>
    <w:pPr>
      <w:jc w:val="center"/>
    </w:pPr>
    <w:rPr>
      <w:b/>
      <w:sz w:val="70"/>
    </w:rPr>
  </w:style>
  <w:style w:type="paragraph" w:customStyle="1" w:styleId="Evidencetabnew">
    <w:name w:val="Evidence tab new"/>
    <w:basedOn w:val="Normal"/>
    <w:rsid w:val="00933A75"/>
    <w:pPr>
      <w:tabs>
        <w:tab w:val="left" w:pos="1531"/>
      </w:tabs>
      <w:ind w:left="1531" w:hanging="1531"/>
    </w:pPr>
  </w:style>
  <w:style w:type="paragraph" w:customStyle="1" w:styleId="VERIRIEDNUMBEREDTABLE">
    <w:name w:val="VERIRIED NUMBERED TABLE"/>
    <w:basedOn w:val="Normal"/>
    <w:rsid w:val="00933A75"/>
    <w:pPr>
      <w:framePr w:hSpace="180" w:wrap="around" w:vAnchor="text" w:hAnchor="margin" w:y="-7"/>
      <w:numPr>
        <w:numId w:val="2"/>
      </w:numPr>
      <w:tabs>
        <w:tab w:val="clear" w:pos="720"/>
        <w:tab w:val="num" w:pos="350"/>
      </w:tabs>
      <w:ind w:left="322" w:hanging="294"/>
      <w:suppressOverlap/>
    </w:pPr>
    <w:rPr>
      <w:sz w:val="16"/>
    </w:rPr>
  </w:style>
  <w:style w:type="paragraph" w:customStyle="1" w:styleId="VerifierBoxSectionHeadings">
    <w:name w:val="Verifier Box Section Headings"/>
    <w:basedOn w:val="Heading2"/>
    <w:rsid w:val="00933A75"/>
    <w:rPr>
      <w:sz w:val="16"/>
    </w:rPr>
  </w:style>
  <w:style w:type="paragraph" w:styleId="Header">
    <w:name w:val="header"/>
    <w:basedOn w:val="Normal"/>
    <w:rsid w:val="00933A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3A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87"/>
    <w:rPr>
      <w:rFonts w:ascii="Lucida Grande" w:hAnsi="Lucida Grande" w:cs="Lucida Grande"/>
      <w:noProof/>
      <w:sz w:val="18"/>
      <w:szCs w:val="18"/>
    </w:rPr>
  </w:style>
  <w:style w:type="paragraph" w:styleId="ListParagraph">
    <w:name w:val="List Paragraph"/>
    <w:aliases w:val="Report Text"/>
    <w:basedOn w:val="Normal"/>
    <w:uiPriority w:val="34"/>
    <w:qFormat/>
    <w:rsid w:val="00B203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41D7"/>
    <w:pPr>
      <w:ind w:left="360"/>
      <w:jc w:val="center"/>
    </w:pPr>
    <w:rPr>
      <w:rFonts w:ascii="Verdana" w:hAnsi="Verdana"/>
      <w:b/>
      <w:sz w:val="24"/>
    </w:rPr>
  </w:style>
  <w:style w:type="character" w:customStyle="1" w:styleId="TitleChar">
    <w:name w:val="Title Char"/>
    <w:basedOn w:val="DefaultParagraphFont"/>
    <w:link w:val="Title"/>
    <w:rsid w:val="00D741D7"/>
    <w:rPr>
      <w:rFonts w:ascii="Verdana" w:hAnsi="Verdana"/>
      <w:b/>
      <w:noProof/>
      <w:sz w:val="24"/>
    </w:rPr>
  </w:style>
  <w:style w:type="paragraph" w:styleId="NoSpacing">
    <w:name w:val="No Spacing"/>
    <w:link w:val="NoSpacingChar"/>
    <w:qFormat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character" w:customStyle="1" w:styleId="NoSpacingChar">
    <w:name w:val="No Spacing Char"/>
    <w:link w:val="NoSpacing"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paragraph" w:customStyle="1" w:styleId="Default">
    <w:name w:val="Default"/>
    <w:rsid w:val="00CE3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08"/>
    <w:rPr>
      <w:rFonts w:ascii="Arial Narrow" w:hAnsi="Arial Narrow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08"/>
    <w:rPr>
      <w:rFonts w:ascii="Arial Narrow" w:hAnsi="Arial Narrow"/>
      <w:b/>
      <w:bCs/>
      <w:noProof/>
    </w:rPr>
  </w:style>
  <w:style w:type="character" w:customStyle="1" w:styleId="Heading2Char">
    <w:name w:val="Heading 2 Char"/>
    <w:aliases w:val="Boxed Titles Char"/>
    <w:basedOn w:val="DefaultParagraphFont"/>
    <w:link w:val="Heading2"/>
    <w:rsid w:val="009F7397"/>
    <w:rPr>
      <w:rFonts w:ascii="Arial Narrow" w:hAnsi="Arial Narrow"/>
      <w:caps/>
      <w:spacing w:val="12"/>
      <w:sz w:val="24"/>
    </w:rPr>
  </w:style>
  <w:style w:type="character" w:styleId="Strong">
    <w:name w:val="Strong"/>
    <w:basedOn w:val="DefaultParagraphFont"/>
    <w:uiPriority w:val="22"/>
    <w:qFormat/>
    <w:rsid w:val="00DA5623"/>
    <w:rPr>
      <w:b/>
      <w:bCs/>
    </w:rPr>
  </w:style>
  <w:style w:type="character" w:customStyle="1" w:styleId="apple-converted-space">
    <w:name w:val="apple-converted-space"/>
    <w:basedOn w:val="DefaultParagraphFont"/>
    <w:rsid w:val="00DA5623"/>
  </w:style>
  <w:style w:type="paragraph" w:styleId="NormalWeb">
    <w:name w:val="Normal (Web)"/>
    <w:basedOn w:val="Normal"/>
    <w:uiPriority w:val="99"/>
    <w:unhideWhenUsed/>
    <w:rsid w:val="003F79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ASS%20MAT%20WRITERS%20TEMPLATE\website%20assessment%20mat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65C400-8483-493F-817E-DC81DBDC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assessment material.dot</Template>
  <TotalTime>233</TotalTime>
  <Pages>6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  no : title</vt:lpstr>
    </vt:vector>
  </TitlesOfParts>
  <Company>NZRTLITO</Company>
  <LinksUpToDate>false</LinksUpToDate>
  <CharactersWithSpaces>6128</CharactersWithSpaces>
  <SharedDoc>false</SharedDoc>
  <HLinks>
    <vt:vector size="6" baseType="variant">
      <vt:variant>
        <vt:i4>4587545</vt:i4>
      </vt:variant>
      <vt:variant>
        <vt:i4>-1</vt:i4>
      </vt:variant>
      <vt:variant>
        <vt:i4>1213</vt:i4>
      </vt:variant>
      <vt:variant>
        <vt:i4>1</vt:i4>
      </vt:variant>
      <vt:variant>
        <vt:lpwstr>..\..\..\TEMPLATES\NZRT&amp;LITO LOGOS\ITO logo_black_small.jpg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  no : title</dc:title>
  <dc:creator>stevej</dc:creator>
  <cp:lastModifiedBy>Imran Abdul Razzaq</cp:lastModifiedBy>
  <cp:revision>78</cp:revision>
  <cp:lastPrinted>2016-12-16T05:23:00Z</cp:lastPrinted>
  <dcterms:created xsi:type="dcterms:W3CDTF">2015-12-04T04:32:00Z</dcterms:created>
  <dcterms:modified xsi:type="dcterms:W3CDTF">2016-12-16T05:23:00Z</dcterms:modified>
</cp:coreProperties>
</file>