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829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850"/>
        <w:gridCol w:w="353"/>
        <w:gridCol w:w="498"/>
        <w:gridCol w:w="33"/>
        <w:gridCol w:w="142"/>
        <w:gridCol w:w="533"/>
        <w:gridCol w:w="964"/>
        <w:gridCol w:w="101"/>
        <w:gridCol w:w="670"/>
        <w:gridCol w:w="250"/>
        <w:gridCol w:w="317"/>
        <w:gridCol w:w="1100"/>
        <w:gridCol w:w="34"/>
        <w:gridCol w:w="250"/>
        <w:gridCol w:w="152"/>
        <w:gridCol w:w="129"/>
        <w:gridCol w:w="266"/>
        <w:gridCol w:w="266"/>
        <w:gridCol w:w="265"/>
        <w:gridCol w:w="266"/>
        <w:gridCol w:w="266"/>
        <w:gridCol w:w="266"/>
      </w:tblGrid>
      <w:tr w:rsidR="000A1FAC" w:rsidRPr="00C406B7" w:rsidTr="009A7355">
        <w:trPr>
          <w:trHeight w:val="1580"/>
        </w:trPr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A1FAC" w:rsidRPr="00C406B7" w:rsidRDefault="000A1FAC" w:rsidP="009A7355">
            <w:pPr>
              <w:pStyle w:val="Heading3"/>
              <w:rPr>
                <w:sz w:val="20"/>
              </w:rPr>
            </w:pPr>
            <w:bookmarkStart w:id="0" w:name="_GoBack"/>
            <w:bookmarkEnd w:id="0"/>
            <w:r w:rsidRPr="00C406B7"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39370</wp:posOffset>
                  </wp:positionV>
                  <wp:extent cx="871855" cy="901065"/>
                  <wp:effectExtent l="0" t="0" r="4445" b="0"/>
                  <wp:wrapNone/>
                  <wp:docPr id="1" name="Picture 1" descr="Government_of_Pakistan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overnment_of_Pakistan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901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71" w:type="dxa"/>
            <w:gridSpan w:val="2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A1FAC" w:rsidRPr="00C406B7" w:rsidRDefault="002C1B39" w:rsidP="009A735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="00285BFC" w:rsidRPr="00285BFC"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4011820</wp:posOffset>
                  </wp:positionH>
                  <wp:positionV relativeFrom="paragraph">
                    <wp:posOffset>-31502</wp:posOffset>
                  </wp:positionV>
                  <wp:extent cx="921412" cy="1009181"/>
                  <wp:effectExtent l="0" t="0" r="8890" b="63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560" cy="1009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A1FAC" w:rsidRPr="00C406B7" w:rsidTr="009A7355">
        <w:trPr>
          <w:trHeight w:val="1580"/>
        </w:trPr>
        <w:tc>
          <w:tcPr>
            <w:tcW w:w="2235" w:type="dxa"/>
            <w:tcBorders>
              <w:bottom w:val="single" w:sz="4" w:space="0" w:color="auto"/>
              <w:right w:val="nil"/>
            </w:tcBorders>
            <w:shd w:val="clear" w:color="auto" w:fill="000000"/>
            <w:vAlign w:val="center"/>
          </w:tcPr>
          <w:p w:rsidR="000A1FAC" w:rsidRPr="00C406B7" w:rsidRDefault="000A1FAC" w:rsidP="009A7355">
            <w:pPr>
              <w:pStyle w:val="Heading3"/>
              <w:rPr>
                <w:sz w:val="20"/>
              </w:rPr>
            </w:pPr>
            <w:r w:rsidRPr="00C406B7">
              <w:rPr>
                <w:sz w:val="20"/>
              </w:rPr>
              <w:t>Assessment</w:t>
            </w:r>
            <w:r w:rsidRPr="00C406B7">
              <w:rPr>
                <w:sz w:val="20"/>
              </w:rPr>
              <w:br/>
              <w:t>material</w:t>
            </w:r>
          </w:p>
          <w:p w:rsidR="000A1FAC" w:rsidRPr="00C406B7" w:rsidRDefault="000A1FAC" w:rsidP="009A7355">
            <w:pPr>
              <w:pStyle w:val="Heading2"/>
              <w:spacing w:before="240"/>
              <w:jc w:val="center"/>
              <w:rPr>
                <w:b/>
                <w:caps w:val="0"/>
                <w:spacing w:val="0"/>
                <w:sz w:val="32"/>
              </w:rPr>
            </w:pPr>
            <w:r w:rsidRPr="00C406B7">
              <w:rPr>
                <w:b/>
                <w:caps w:val="0"/>
                <w:spacing w:val="0"/>
                <w:sz w:val="32"/>
              </w:rPr>
              <w:t>EVIDENCE GUIDE</w:t>
            </w:r>
          </w:p>
        </w:tc>
        <w:tc>
          <w:tcPr>
            <w:tcW w:w="7971" w:type="dxa"/>
            <w:gridSpan w:val="22"/>
            <w:vMerge w:val="restart"/>
            <w:vAlign w:val="center"/>
          </w:tcPr>
          <w:p w:rsidR="000A1FAC" w:rsidRPr="00CE4431" w:rsidRDefault="002C1B39" w:rsidP="00EE2F46">
            <w:pPr>
              <w:jc w:val="center"/>
              <w:rPr>
                <w:rFonts w:cs="Arial"/>
                <w:b/>
                <w:bCs/>
                <w:caps/>
                <w:sz w:val="40"/>
                <w:szCs w:val="40"/>
              </w:rPr>
            </w:pPr>
            <w:r>
              <w:rPr>
                <w:rFonts w:cs="Arial"/>
                <w:b/>
                <w:bCs/>
                <w:caps/>
                <w:sz w:val="40"/>
                <w:szCs w:val="40"/>
              </w:rPr>
              <w:t>carry out plastring and pointing</w:t>
            </w:r>
          </w:p>
        </w:tc>
      </w:tr>
      <w:tr w:rsidR="009F7397" w:rsidRPr="00C406B7" w:rsidTr="009A7355">
        <w:trPr>
          <w:trHeight w:val="54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7397" w:rsidRPr="00C406B7" w:rsidRDefault="009F7397" w:rsidP="009F7397">
            <w:pPr>
              <w:pStyle w:val="Heading2"/>
              <w:spacing w:line="276" w:lineRule="auto"/>
              <w:rPr>
                <w:b/>
                <w:szCs w:val="24"/>
              </w:rPr>
            </w:pPr>
            <w:r w:rsidRPr="00C406B7">
              <w:rPr>
                <w:b/>
                <w:caps w:val="0"/>
                <w:szCs w:val="24"/>
              </w:rPr>
              <w:t>Qualification</w:t>
            </w:r>
          </w:p>
          <w:p w:rsidR="00CE4431" w:rsidRDefault="00173332" w:rsidP="009F739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Mason</w:t>
            </w:r>
          </w:p>
          <w:p w:rsidR="009F7397" w:rsidRPr="00C406B7" w:rsidRDefault="009F7397" w:rsidP="009F7397">
            <w:pPr>
              <w:spacing w:line="276" w:lineRule="auto"/>
              <w:rPr>
                <w:b/>
                <w:sz w:val="24"/>
                <w:szCs w:val="24"/>
              </w:rPr>
            </w:pPr>
            <w:r w:rsidRPr="00C406B7">
              <w:rPr>
                <w:b/>
                <w:sz w:val="24"/>
                <w:szCs w:val="24"/>
              </w:rPr>
              <w:t>CS Code</w:t>
            </w:r>
            <w:r w:rsidRPr="00207D53">
              <w:rPr>
                <w:sz w:val="24"/>
                <w:szCs w:val="24"/>
              </w:rPr>
              <w:t>:</w:t>
            </w:r>
          </w:p>
        </w:tc>
        <w:tc>
          <w:tcPr>
            <w:tcW w:w="7971" w:type="dxa"/>
            <w:gridSpan w:val="22"/>
            <w:vMerge/>
            <w:tcBorders>
              <w:left w:val="single" w:sz="4" w:space="0" w:color="auto"/>
            </w:tcBorders>
            <w:vAlign w:val="center"/>
          </w:tcPr>
          <w:p w:rsidR="009F7397" w:rsidRPr="00C406B7" w:rsidRDefault="009F7397" w:rsidP="009F7397">
            <w:pPr>
              <w:pStyle w:val="Heading3"/>
              <w:jc w:val="left"/>
            </w:pPr>
          </w:p>
        </w:tc>
      </w:tr>
      <w:tr w:rsidR="00CE4431" w:rsidRPr="00C406B7" w:rsidTr="009A7355">
        <w:trPr>
          <w:trHeight w:val="480"/>
        </w:trPr>
        <w:tc>
          <w:tcPr>
            <w:tcW w:w="2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3332" w:rsidRDefault="00CE4431" w:rsidP="00CE4431">
            <w:pPr>
              <w:pStyle w:val="Heading2"/>
              <w:spacing w:line="276" w:lineRule="auto"/>
              <w:rPr>
                <w:caps w:val="0"/>
                <w:spacing w:val="0"/>
                <w:szCs w:val="24"/>
              </w:rPr>
            </w:pPr>
            <w:r w:rsidRPr="00040882">
              <w:rPr>
                <w:b/>
                <w:caps w:val="0"/>
                <w:szCs w:val="24"/>
              </w:rPr>
              <w:t>Level</w:t>
            </w:r>
            <w:r w:rsidRPr="0027391C">
              <w:rPr>
                <w:caps w:val="0"/>
                <w:szCs w:val="24"/>
              </w:rPr>
              <w:t>:</w:t>
            </w:r>
            <w:r w:rsidRPr="00040882">
              <w:rPr>
                <w:b/>
                <w:caps w:val="0"/>
                <w:szCs w:val="24"/>
              </w:rPr>
              <w:t xml:space="preserve"> </w:t>
            </w:r>
            <w:r w:rsidR="00173332">
              <w:rPr>
                <w:caps w:val="0"/>
                <w:spacing w:val="0"/>
                <w:szCs w:val="24"/>
              </w:rPr>
              <w:t>2</w:t>
            </w:r>
          </w:p>
          <w:p w:rsidR="00CE4431" w:rsidRPr="00040882" w:rsidRDefault="00CE4431" w:rsidP="00CE4431">
            <w:pPr>
              <w:pStyle w:val="Heading2"/>
              <w:spacing w:line="276" w:lineRule="auto"/>
              <w:rPr>
                <w:szCs w:val="24"/>
              </w:rPr>
            </w:pPr>
            <w:r w:rsidRPr="00040882">
              <w:rPr>
                <w:b/>
                <w:caps w:val="0"/>
                <w:szCs w:val="24"/>
              </w:rPr>
              <w:t>Credit</w:t>
            </w:r>
            <w:r w:rsidRPr="00040882">
              <w:rPr>
                <w:szCs w:val="24"/>
              </w:rPr>
              <w:t xml:space="preserve">: </w:t>
            </w:r>
          </w:p>
        </w:tc>
        <w:tc>
          <w:tcPr>
            <w:tcW w:w="7971" w:type="dxa"/>
            <w:gridSpan w:val="22"/>
            <w:vMerge/>
            <w:tcBorders>
              <w:left w:val="single" w:sz="4" w:space="0" w:color="auto"/>
            </w:tcBorders>
            <w:vAlign w:val="center"/>
          </w:tcPr>
          <w:p w:rsidR="00CE4431" w:rsidRPr="00C406B7" w:rsidRDefault="00CE4431" w:rsidP="00CE4431">
            <w:pPr>
              <w:pStyle w:val="Heading2"/>
              <w:jc w:val="center"/>
            </w:pPr>
          </w:p>
        </w:tc>
      </w:tr>
      <w:tr w:rsidR="00CE4431" w:rsidRPr="00C406B7" w:rsidTr="009A7355">
        <w:trPr>
          <w:trHeight w:val="401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431" w:rsidRPr="00040882" w:rsidRDefault="00CE4431" w:rsidP="00173332">
            <w:pPr>
              <w:pStyle w:val="Heading2"/>
              <w:spacing w:line="276" w:lineRule="auto"/>
              <w:rPr>
                <w:szCs w:val="24"/>
              </w:rPr>
            </w:pPr>
            <w:r w:rsidRPr="00040882">
              <w:rPr>
                <w:b/>
                <w:caps w:val="0"/>
                <w:szCs w:val="24"/>
              </w:rPr>
              <w:t>Version</w:t>
            </w:r>
            <w:r w:rsidRPr="00040882">
              <w:rPr>
                <w:caps w:val="0"/>
                <w:szCs w:val="24"/>
              </w:rPr>
              <w:t xml:space="preserve">: </w:t>
            </w:r>
            <w:r w:rsidR="00141D25">
              <w:rPr>
                <w:caps w:val="0"/>
                <w:spacing w:val="0"/>
                <w:szCs w:val="24"/>
              </w:rPr>
              <w:t>1</w:t>
            </w:r>
            <w:r w:rsidR="00173332">
              <w:rPr>
                <w:caps w:val="0"/>
                <w:spacing w:val="0"/>
                <w:szCs w:val="24"/>
              </w:rPr>
              <w:t xml:space="preserve"> </w:t>
            </w:r>
          </w:p>
        </w:tc>
        <w:tc>
          <w:tcPr>
            <w:tcW w:w="7971" w:type="dxa"/>
            <w:gridSpan w:val="2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4431" w:rsidRPr="00C406B7" w:rsidRDefault="00CE4431" w:rsidP="00CE4431">
            <w:pPr>
              <w:pStyle w:val="Heading2"/>
              <w:jc w:val="center"/>
            </w:pPr>
          </w:p>
        </w:tc>
      </w:tr>
      <w:tr w:rsidR="000A1FAC" w:rsidRPr="00C406B7" w:rsidTr="009A7355">
        <w:trPr>
          <w:trHeight w:val="61"/>
        </w:trPr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rPr>
                <w:sz w:val="6"/>
              </w:rPr>
            </w:pPr>
          </w:p>
        </w:tc>
        <w:tc>
          <w:tcPr>
            <w:tcW w:w="7971" w:type="dxa"/>
            <w:gridSpan w:val="2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rPr>
                <w:caps/>
                <w:sz w:val="6"/>
              </w:rPr>
            </w:pPr>
          </w:p>
        </w:tc>
      </w:tr>
      <w:tr w:rsidR="000A1FAC" w:rsidRPr="00C406B7" w:rsidTr="001E3CBF">
        <w:trPr>
          <w:trHeight w:val="1146"/>
        </w:trPr>
        <w:tc>
          <w:tcPr>
            <w:tcW w:w="2235" w:type="dxa"/>
            <w:tcBorders>
              <w:bottom w:val="single" w:sz="4" w:space="0" w:color="auto"/>
            </w:tcBorders>
          </w:tcPr>
          <w:p w:rsidR="000A1FAC" w:rsidRPr="00C406B7" w:rsidRDefault="000A1FAC" w:rsidP="001E3CBF">
            <w:pPr>
              <w:pStyle w:val="Heading2"/>
            </w:pPr>
            <w:r w:rsidRPr="00C406B7">
              <w:t>contents</w:t>
            </w:r>
          </w:p>
        </w:tc>
        <w:tc>
          <w:tcPr>
            <w:tcW w:w="7971" w:type="dxa"/>
            <w:gridSpan w:val="22"/>
            <w:tcBorders>
              <w:bottom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numPr>
                <w:ilvl w:val="0"/>
                <w:numId w:val="3"/>
              </w:numPr>
              <w:tabs>
                <w:tab w:val="clear" w:pos="720"/>
                <w:tab w:val="num" w:pos="294"/>
                <w:tab w:val="num" w:pos="502"/>
              </w:tabs>
              <w:spacing w:after="80"/>
              <w:ind w:left="294" w:hanging="266"/>
            </w:pPr>
            <w:r w:rsidRPr="00C406B7">
              <w:rPr>
                <w:caps w:val="0"/>
              </w:rPr>
              <w:t>Assessment Summary and Record</w:t>
            </w:r>
          </w:p>
          <w:p w:rsidR="000A1FAC" w:rsidRPr="00C406B7" w:rsidRDefault="000A1FAC" w:rsidP="009A7355">
            <w:pPr>
              <w:pStyle w:val="VerifierBoxSectionHeadings"/>
              <w:numPr>
                <w:ilvl w:val="0"/>
                <w:numId w:val="3"/>
              </w:numPr>
              <w:tabs>
                <w:tab w:val="clear" w:pos="720"/>
                <w:tab w:val="num" w:pos="294"/>
                <w:tab w:val="num" w:pos="502"/>
              </w:tabs>
              <w:spacing w:after="80"/>
              <w:ind w:left="294" w:hanging="266"/>
            </w:pPr>
            <w:r w:rsidRPr="00C406B7">
              <w:rPr>
                <w:caps w:val="0"/>
              </w:rPr>
              <w:t>Candidate Assessment</w:t>
            </w:r>
          </w:p>
          <w:p w:rsidR="000A1FAC" w:rsidRPr="00C406B7" w:rsidRDefault="000A1FAC" w:rsidP="009A7355">
            <w:pPr>
              <w:pStyle w:val="VerifierBoxSectionHeadings"/>
              <w:numPr>
                <w:ilvl w:val="0"/>
                <w:numId w:val="3"/>
              </w:numPr>
              <w:tabs>
                <w:tab w:val="clear" w:pos="720"/>
                <w:tab w:val="num" w:pos="294"/>
                <w:tab w:val="num" w:pos="502"/>
              </w:tabs>
              <w:spacing w:after="80"/>
              <w:ind w:left="294" w:hanging="266"/>
              <w:rPr>
                <w:caps w:val="0"/>
              </w:rPr>
            </w:pPr>
            <w:r w:rsidRPr="00C406B7">
              <w:rPr>
                <w:caps w:val="0"/>
              </w:rPr>
              <w:t>Assessor Judgment Guide</w:t>
            </w:r>
          </w:p>
          <w:p w:rsidR="000A1FAC" w:rsidRPr="00C406B7" w:rsidRDefault="000A1FAC" w:rsidP="009A7355">
            <w:pPr>
              <w:pStyle w:val="VerifierBoxSectionHeadings"/>
              <w:numPr>
                <w:ilvl w:val="0"/>
                <w:numId w:val="3"/>
              </w:numPr>
              <w:tabs>
                <w:tab w:val="clear" w:pos="720"/>
                <w:tab w:val="num" w:pos="294"/>
                <w:tab w:val="num" w:pos="502"/>
              </w:tabs>
              <w:spacing w:after="80"/>
              <w:ind w:left="294" w:hanging="266"/>
            </w:pPr>
            <w:r w:rsidRPr="00C406B7">
              <w:rPr>
                <w:caps w:val="0"/>
              </w:rPr>
              <w:t>Li</w:t>
            </w:r>
            <w:r w:rsidR="00A0371C" w:rsidRPr="00C406B7">
              <w:rPr>
                <w:caps w:val="0"/>
              </w:rPr>
              <w:t>st of required tools/</w:t>
            </w:r>
            <w:r w:rsidR="00CD6E51" w:rsidRPr="00C406B7">
              <w:rPr>
                <w:caps w:val="0"/>
              </w:rPr>
              <w:t>equipment</w:t>
            </w:r>
            <w:r w:rsidRPr="00C406B7">
              <w:rPr>
                <w:caps w:val="0"/>
              </w:rPr>
              <w:t xml:space="preserve">, material and context of assessment </w:t>
            </w:r>
          </w:p>
        </w:tc>
      </w:tr>
      <w:tr w:rsidR="000A1FAC" w:rsidRPr="00C406B7" w:rsidTr="009A7355">
        <w:trPr>
          <w:trHeight w:val="61"/>
        </w:trPr>
        <w:tc>
          <w:tcPr>
            <w:tcW w:w="10206" w:type="dxa"/>
            <w:gridSpan w:val="23"/>
            <w:tcBorders>
              <w:left w:val="nil"/>
              <w:right w:val="nil"/>
            </w:tcBorders>
          </w:tcPr>
          <w:p w:rsidR="000A1FAC" w:rsidRPr="00C406B7" w:rsidRDefault="000A1FAC" w:rsidP="009A7355">
            <w:pPr>
              <w:rPr>
                <w:sz w:val="6"/>
              </w:rPr>
            </w:pPr>
          </w:p>
        </w:tc>
      </w:tr>
      <w:tr w:rsidR="009A7355" w:rsidRPr="00C406B7" w:rsidTr="001E3CBF">
        <w:trPr>
          <w:trHeight w:val="578"/>
        </w:trPr>
        <w:tc>
          <w:tcPr>
            <w:tcW w:w="2235" w:type="dxa"/>
            <w:vMerge w:val="restart"/>
          </w:tcPr>
          <w:p w:rsidR="009A7355" w:rsidRPr="00C406B7" w:rsidRDefault="009A7355" w:rsidP="001E3CBF">
            <w:pPr>
              <w:pStyle w:val="Heading2"/>
              <w:spacing w:before="120"/>
              <w:rPr>
                <w:spacing w:val="4"/>
              </w:rPr>
            </w:pPr>
            <w:r w:rsidRPr="00C406B7">
              <w:rPr>
                <w:spacing w:val="4"/>
              </w:rPr>
              <w:t>ASSESSMENT</w:t>
            </w:r>
            <w:r w:rsidRPr="00C406B7">
              <w:t xml:space="preserve"> and assessor DETAILS</w:t>
            </w:r>
          </w:p>
        </w:tc>
        <w:tc>
          <w:tcPr>
            <w:tcW w:w="1203" w:type="dxa"/>
            <w:gridSpan w:val="2"/>
            <w:tcBorders>
              <w:bottom w:val="nil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keepNext w:val="0"/>
              <w:spacing w:before="120" w:after="120"/>
              <w:rPr>
                <w:b/>
              </w:rPr>
            </w:pPr>
            <w:r w:rsidRPr="00C406B7">
              <w:rPr>
                <w:b/>
                <w:caps w:val="0"/>
              </w:rPr>
              <w:t>Competent</w:t>
            </w:r>
          </w:p>
        </w:tc>
        <w:tc>
          <w:tcPr>
            <w:tcW w:w="673" w:type="dxa"/>
            <w:gridSpan w:val="3"/>
            <w:tcBorders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spacing w:before="120" w:after="120"/>
              <w:rPr>
                <w:b/>
              </w:rPr>
            </w:pPr>
            <w:r w:rsidRPr="00C406B7">
              <w:rPr>
                <w:sz w:val="40"/>
              </w:rPr>
              <w:sym w:font="Wingdings 2" w:char="F0A3"/>
            </w:r>
          </w:p>
        </w:tc>
        <w:tc>
          <w:tcPr>
            <w:tcW w:w="4371" w:type="dxa"/>
            <w:gridSpan w:val="10"/>
            <w:tcBorders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spacing w:before="120" w:after="120"/>
              <w:jc w:val="center"/>
            </w:pPr>
            <w:r w:rsidRPr="00C406B7">
              <w:rPr>
                <w:b/>
                <w:caps w:val="0"/>
              </w:rPr>
              <w:t xml:space="preserve">    Not Yet Competent</w:t>
            </w:r>
          </w:p>
        </w:tc>
        <w:tc>
          <w:tcPr>
            <w:tcW w:w="1724" w:type="dxa"/>
            <w:gridSpan w:val="7"/>
            <w:tcBorders>
              <w:left w:val="dotted" w:sz="4" w:space="0" w:color="FFFFFF" w:themeColor="background1"/>
              <w:bottom w:val="nil"/>
            </w:tcBorders>
            <w:vAlign w:val="center"/>
          </w:tcPr>
          <w:p w:rsidR="009A7355" w:rsidRPr="00C406B7" w:rsidRDefault="009A7355" w:rsidP="00240704">
            <w:pPr>
              <w:pStyle w:val="VerifierBoxSectionHeadings"/>
              <w:spacing w:before="120" w:after="120"/>
            </w:pPr>
            <w:r w:rsidRPr="00C406B7">
              <w:rPr>
                <w:sz w:val="40"/>
              </w:rPr>
              <w:sym w:font="Wingdings 2" w:char="F0A3"/>
            </w:r>
          </w:p>
        </w:tc>
      </w:tr>
      <w:tr w:rsidR="009A7355" w:rsidRPr="00C406B7" w:rsidTr="00240704">
        <w:trPr>
          <w:trHeight w:val="442"/>
        </w:trPr>
        <w:tc>
          <w:tcPr>
            <w:tcW w:w="2235" w:type="dxa"/>
            <w:vMerge/>
            <w:vAlign w:val="center"/>
          </w:tcPr>
          <w:p w:rsidR="009A7355" w:rsidRPr="00C406B7" w:rsidRDefault="009A7355" w:rsidP="009A7355">
            <w:pPr>
              <w:pStyle w:val="Heading2"/>
              <w:spacing w:before="120"/>
              <w:rPr>
                <w:spacing w:val="4"/>
              </w:rPr>
            </w:pPr>
          </w:p>
        </w:tc>
        <w:tc>
          <w:tcPr>
            <w:tcW w:w="1203" w:type="dxa"/>
            <w:gridSpan w:val="2"/>
            <w:tcBorders>
              <w:bottom w:val="single" w:sz="4" w:space="0" w:color="auto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keepNext w:val="0"/>
              <w:spacing w:before="120" w:after="120"/>
            </w:pPr>
            <w:r w:rsidRPr="00C406B7">
              <w:rPr>
                <w:caps w:val="0"/>
              </w:rPr>
              <w:t>Assessment</w:t>
            </w:r>
          </w:p>
        </w:tc>
        <w:tc>
          <w:tcPr>
            <w:tcW w:w="5044" w:type="dxa"/>
            <w:gridSpan w:val="13"/>
            <w:tcBorders>
              <w:left w:val="dotted" w:sz="4" w:space="0" w:color="FFFFFF" w:themeColor="background1"/>
              <w:bottom w:val="single" w:sz="4" w:space="0" w:color="auto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spacing w:before="120" w:after="120"/>
            </w:pPr>
            <w:r w:rsidRPr="00C406B7">
              <w:rPr>
                <w:sz w:val="40"/>
              </w:rPr>
              <w:sym w:font="Wingdings 2" w:char="F0A3"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rPr>
                <w:caps w:val="0"/>
              </w:rPr>
              <w:t>Re-Assessment</w:t>
            </w:r>
          </w:p>
        </w:tc>
        <w:tc>
          <w:tcPr>
            <w:tcW w:w="1724" w:type="dxa"/>
            <w:gridSpan w:val="7"/>
            <w:tcBorders>
              <w:left w:val="dotted" w:sz="4" w:space="0" w:color="FFFFFF" w:themeColor="background1"/>
              <w:bottom w:val="single" w:sz="4" w:space="0" w:color="auto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spacing w:before="120" w:after="120"/>
            </w:pPr>
            <w:r w:rsidRPr="00C406B7">
              <w:rPr>
                <w:sz w:val="40"/>
              </w:rPr>
              <w:sym w:font="Wingdings 2" w:char="F0A3"/>
            </w:r>
          </w:p>
        </w:tc>
      </w:tr>
      <w:tr w:rsidR="000A1FAC" w:rsidRPr="00C406B7" w:rsidTr="00D24F38">
        <w:trPr>
          <w:trHeight w:val="54"/>
        </w:trPr>
        <w:tc>
          <w:tcPr>
            <w:tcW w:w="2235" w:type="dxa"/>
            <w:vMerge/>
          </w:tcPr>
          <w:p w:rsidR="000A1FAC" w:rsidRPr="00C406B7" w:rsidRDefault="000A1FAC" w:rsidP="009A7355">
            <w:pPr>
              <w:pStyle w:val="Heading2"/>
              <w:spacing w:before="120"/>
              <w:rPr>
                <w:spacing w:val="6"/>
              </w:rPr>
            </w:pPr>
          </w:p>
        </w:tc>
        <w:tc>
          <w:tcPr>
            <w:tcW w:w="1734" w:type="dxa"/>
            <w:gridSpan w:val="4"/>
            <w:vMerge w:val="restart"/>
            <w:tcBorders>
              <w:top w:val="single" w:sz="4" w:space="0" w:color="auto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rPr>
                <w:spacing w:val="0"/>
              </w:rPr>
            </w:pPr>
            <w:r w:rsidRPr="00C406B7">
              <w:rPr>
                <w:caps w:val="0"/>
              </w:rPr>
              <w:t>Assessor</w:t>
            </w:r>
            <w:r w:rsidR="00D24F38" w:rsidRPr="00C406B7">
              <w:rPr>
                <w:caps w:val="0"/>
              </w:rPr>
              <w:t>’s Name</w:t>
            </w:r>
          </w:p>
        </w:tc>
        <w:tc>
          <w:tcPr>
            <w:tcW w:w="2660" w:type="dxa"/>
            <w:gridSpan w:val="6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14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keepNext w:val="0"/>
              <w:rPr>
                <w:spacing w:val="6"/>
              </w:rPr>
            </w:pPr>
            <w:r w:rsidRPr="00C406B7">
              <w:rPr>
                <w:caps w:val="0"/>
              </w:rPr>
              <w:t>Assessor</w:t>
            </w:r>
            <w:r w:rsidR="00D24F38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Code</w:t>
            </w:r>
          </w:p>
        </w:tc>
        <w:tc>
          <w:tcPr>
            <w:tcW w:w="2126" w:type="dxa"/>
            <w:gridSpan w:val="9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</w:tr>
      <w:tr w:rsidR="000A1FAC" w:rsidRPr="00C406B7" w:rsidTr="009A7355">
        <w:trPr>
          <w:trHeight w:val="61"/>
        </w:trPr>
        <w:tc>
          <w:tcPr>
            <w:tcW w:w="2235" w:type="dxa"/>
            <w:vMerge/>
          </w:tcPr>
          <w:p w:rsidR="000A1FAC" w:rsidRPr="00C406B7" w:rsidRDefault="000A1FAC" w:rsidP="009A7355">
            <w:pPr>
              <w:pStyle w:val="Heading2"/>
              <w:spacing w:before="120"/>
              <w:rPr>
                <w:spacing w:val="6"/>
              </w:rPr>
            </w:pPr>
          </w:p>
        </w:tc>
        <w:tc>
          <w:tcPr>
            <w:tcW w:w="1734" w:type="dxa"/>
            <w:gridSpan w:val="4"/>
            <w:vMerge/>
            <w:tcBorders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rPr>
                <w:sz w:val="6"/>
              </w:rPr>
            </w:pPr>
          </w:p>
        </w:tc>
        <w:tc>
          <w:tcPr>
            <w:tcW w:w="2410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jc w:val="center"/>
              <w:rPr>
                <w:sz w:val="6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keepNext w:val="0"/>
              <w:rPr>
                <w:sz w:val="6"/>
              </w:rPr>
            </w:pPr>
          </w:p>
        </w:tc>
        <w:tc>
          <w:tcPr>
            <w:tcW w:w="2126" w:type="dxa"/>
            <w:gridSpan w:val="9"/>
            <w:tcBorders>
              <w:top w:val="dotted" w:sz="4" w:space="0" w:color="auto"/>
              <w:left w:val="nil"/>
              <w:bottom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jc w:val="center"/>
              <w:rPr>
                <w:sz w:val="6"/>
              </w:rPr>
            </w:pPr>
          </w:p>
        </w:tc>
      </w:tr>
      <w:tr w:rsidR="000A1FAC" w:rsidRPr="00C406B7" w:rsidTr="009A7355">
        <w:trPr>
          <w:trHeight w:val="261"/>
        </w:trPr>
        <w:tc>
          <w:tcPr>
            <w:tcW w:w="2235" w:type="dxa"/>
            <w:vMerge/>
          </w:tcPr>
          <w:p w:rsidR="000A1FAC" w:rsidRPr="00C406B7" w:rsidRDefault="000A1FAC" w:rsidP="009A7355">
            <w:pPr>
              <w:pStyle w:val="Heading2"/>
              <w:spacing w:before="120"/>
              <w:rPr>
                <w:spacing w:val="6"/>
              </w:rPr>
            </w:pPr>
          </w:p>
        </w:tc>
        <w:tc>
          <w:tcPr>
            <w:tcW w:w="1734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Assessor</w:t>
            </w:r>
            <w:r w:rsidR="00E776C1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Signature</w:t>
            </w:r>
          </w:p>
        </w:tc>
        <w:tc>
          <w:tcPr>
            <w:tcW w:w="2977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keepNext w:val="0"/>
            </w:pPr>
            <w:r w:rsidRPr="00C406B7">
              <w:rPr>
                <w:caps w:val="0"/>
              </w:rPr>
              <w:t>Date</w:t>
            </w:r>
          </w:p>
        </w:tc>
        <w:tc>
          <w:tcPr>
            <w:tcW w:w="2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</w:tr>
      <w:tr w:rsidR="000A1FAC" w:rsidRPr="00C406B7" w:rsidTr="009A7355">
        <w:trPr>
          <w:trHeight w:val="207"/>
        </w:trPr>
        <w:tc>
          <w:tcPr>
            <w:tcW w:w="2235" w:type="dxa"/>
            <w:vMerge/>
          </w:tcPr>
          <w:p w:rsidR="000A1FAC" w:rsidRPr="00C406B7" w:rsidRDefault="000A1FAC" w:rsidP="009A7355">
            <w:pPr>
              <w:pStyle w:val="Heading2"/>
              <w:spacing w:before="120"/>
              <w:rPr>
                <w:spacing w:val="6"/>
              </w:rPr>
            </w:pPr>
          </w:p>
        </w:tc>
        <w:tc>
          <w:tcPr>
            <w:tcW w:w="7971" w:type="dxa"/>
            <w:gridSpan w:val="22"/>
            <w:tcBorders>
              <w:top w:val="nil"/>
            </w:tcBorders>
            <w:vAlign w:val="bottom"/>
          </w:tcPr>
          <w:p w:rsidR="000A1FAC" w:rsidRPr="00C406B7" w:rsidRDefault="000A1FAC" w:rsidP="009A7355">
            <w:pPr>
              <w:rPr>
                <w:sz w:val="18"/>
              </w:rPr>
            </w:pP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18"/>
              </w:rPr>
              <w:t>DD        MM</w:t>
            </w:r>
            <w:r w:rsidRPr="00C406B7">
              <w:rPr>
                <w:sz w:val="18"/>
              </w:rPr>
              <w:tab/>
            </w:r>
            <w:r w:rsidRPr="00C406B7">
              <w:rPr>
                <w:sz w:val="18"/>
              </w:rPr>
              <w:tab/>
              <w:t xml:space="preserve"> YYYY</w:t>
            </w:r>
          </w:p>
        </w:tc>
      </w:tr>
      <w:tr w:rsidR="000A1FAC" w:rsidRPr="00C406B7" w:rsidTr="009A7355">
        <w:trPr>
          <w:trHeight w:val="87"/>
        </w:trPr>
        <w:tc>
          <w:tcPr>
            <w:tcW w:w="10206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jc w:val="center"/>
              <w:rPr>
                <w:sz w:val="6"/>
              </w:rPr>
            </w:pPr>
          </w:p>
        </w:tc>
      </w:tr>
      <w:tr w:rsidR="000A1FAC" w:rsidRPr="00C406B7" w:rsidTr="001E3CBF">
        <w:trPr>
          <w:trHeight w:val="369"/>
        </w:trPr>
        <w:tc>
          <w:tcPr>
            <w:tcW w:w="2235" w:type="dxa"/>
            <w:vMerge w:val="restart"/>
            <w:tcBorders>
              <w:left w:val="single" w:sz="4" w:space="0" w:color="auto"/>
            </w:tcBorders>
          </w:tcPr>
          <w:p w:rsidR="000A1FAC" w:rsidRPr="00C406B7" w:rsidRDefault="000A1FAC" w:rsidP="001E3CBF">
            <w:pPr>
              <w:pStyle w:val="Heading2"/>
            </w:pPr>
            <w:r w:rsidRPr="00C406B7">
              <w:t>candidate details</w:t>
            </w:r>
          </w:p>
        </w:tc>
        <w:tc>
          <w:tcPr>
            <w:tcW w:w="2409" w:type="dxa"/>
            <w:gridSpan w:val="6"/>
            <w:tcBorders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Candidate</w:t>
            </w:r>
            <w:r w:rsidR="00E776C1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Name</w:t>
            </w:r>
          </w:p>
        </w:tc>
        <w:tc>
          <w:tcPr>
            <w:tcW w:w="5562" w:type="dxa"/>
            <w:gridSpan w:val="16"/>
            <w:tcBorders>
              <w:left w:val="nil"/>
              <w:bottom w:val="dotted" w:sz="4" w:space="0" w:color="auto"/>
            </w:tcBorders>
            <w:vAlign w:val="center"/>
          </w:tcPr>
          <w:p w:rsidR="000A1FAC" w:rsidRPr="00C406B7" w:rsidRDefault="000A1FAC" w:rsidP="009A7355"/>
        </w:tc>
      </w:tr>
      <w:tr w:rsidR="000A1FAC" w:rsidRPr="00C406B7" w:rsidTr="009A7355">
        <w:trPr>
          <w:trHeight w:val="90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2409" w:type="dxa"/>
            <w:gridSpan w:val="6"/>
            <w:tcBorders>
              <w:top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rPr>
                <w:sz w:val="10"/>
              </w:rPr>
            </w:pPr>
          </w:p>
        </w:tc>
        <w:tc>
          <w:tcPr>
            <w:tcW w:w="1065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jc w:val="center"/>
              <w:rPr>
                <w:sz w:val="10"/>
              </w:rPr>
            </w:pPr>
            <w:r w:rsidRPr="00C406B7">
              <w:rPr>
                <w:caps w:val="0"/>
                <w:sz w:val="10"/>
              </w:rPr>
              <w:t>First Name</w:t>
            </w:r>
          </w:p>
        </w:tc>
        <w:tc>
          <w:tcPr>
            <w:tcW w:w="4497" w:type="dxa"/>
            <w:gridSpan w:val="14"/>
            <w:tcBorders>
              <w:top w:val="nil"/>
              <w:left w:val="nil"/>
              <w:bottom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jc w:val="center"/>
              <w:rPr>
                <w:sz w:val="10"/>
              </w:rPr>
            </w:pPr>
            <w:r w:rsidRPr="00C406B7">
              <w:rPr>
                <w:caps w:val="0"/>
                <w:sz w:val="10"/>
              </w:rPr>
              <w:t xml:space="preserve">Last Name </w:t>
            </w:r>
          </w:p>
        </w:tc>
      </w:tr>
      <w:tr w:rsidR="000A1FAC" w:rsidRPr="00C406B7" w:rsidTr="009A7355">
        <w:trPr>
          <w:trHeight w:val="423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7971" w:type="dxa"/>
            <w:gridSpan w:val="22"/>
            <w:tcBorders>
              <w:top w:val="nil"/>
              <w:bottom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Father</w:t>
            </w:r>
            <w:r w:rsidR="00E776C1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Name </w:t>
            </w:r>
          </w:p>
        </w:tc>
      </w:tr>
      <w:tr w:rsidR="000A1FAC" w:rsidRPr="00C406B7" w:rsidTr="009A7355">
        <w:trPr>
          <w:trHeight w:val="135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2409" w:type="dxa"/>
            <w:gridSpan w:val="6"/>
            <w:tcBorders>
              <w:top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rPr>
                <w:caps w:val="0"/>
              </w:rPr>
            </w:pPr>
          </w:p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Institute Name and District</w:t>
            </w:r>
          </w:p>
        </w:tc>
        <w:tc>
          <w:tcPr>
            <w:tcW w:w="5562" w:type="dxa"/>
            <w:gridSpan w:val="16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0A1FAC" w:rsidRPr="00C406B7" w:rsidRDefault="000A1FAC" w:rsidP="009A7355"/>
        </w:tc>
      </w:tr>
      <w:tr w:rsidR="000A1FAC" w:rsidRPr="00C406B7" w:rsidTr="009A7355">
        <w:trPr>
          <w:trHeight w:val="600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2409" w:type="dxa"/>
            <w:gridSpan w:val="6"/>
            <w:tcBorders>
              <w:top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spacing w:line="360" w:lineRule="auto"/>
            </w:pPr>
          </w:p>
          <w:p w:rsidR="000A1FAC" w:rsidRPr="00C406B7" w:rsidRDefault="000A1FAC" w:rsidP="009A7355">
            <w:pPr>
              <w:pStyle w:val="VerifierBoxSectionHeadings"/>
              <w:spacing w:line="360" w:lineRule="auto"/>
            </w:pPr>
            <w:r w:rsidRPr="00C406B7">
              <w:t>CNIC</w:t>
            </w:r>
            <w:r w:rsidR="001833EB" w:rsidRPr="00C406B7">
              <w:t>/BFORM</w:t>
            </w:r>
            <w:r w:rsidRPr="00C406B7">
              <w:t xml:space="preserve"> #</w:t>
            </w:r>
          </w:p>
        </w:tc>
        <w:tc>
          <w:tcPr>
            <w:tcW w:w="5562" w:type="dxa"/>
            <w:gridSpan w:val="16"/>
            <w:tcBorders>
              <w:top w:val="dotted" w:sz="4" w:space="0" w:color="auto"/>
              <w:left w:val="nil"/>
              <w:bottom w:val="nil"/>
            </w:tcBorders>
            <w:vAlign w:val="bottom"/>
          </w:tcPr>
          <w:tbl>
            <w:tblPr>
              <w:tblStyle w:val="TableGrid"/>
              <w:tblW w:w="3825" w:type="dxa"/>
              <w:tblLayout w:type="fixed"/>
              <w:tblLook w:val="04A0" w:firstRow="1" w:lastRow="0" w:firstColumn="1" w:lastColumn="0" w:noHBand="0" w:noVBand="1"/>
            </w:tblPr>
            <w:tblGrid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</w:tblGrid>
            <w:tr w:rsidR="000A1FAC" w:rsidRPr="00C406B7" w:rsidTr="00971919">
              <w:trPr>
                <w:trHeight w:val="362"/>
              </w:trPr>
              <w:tc>
                <w:tcPr>
                  <w:tcW w:w="255" w:type="dxa"/>
                  <w:vAlign w:val="bottom"/>
                </w:tcPr>
                <w:p w:rsidR="000A1FAC" w:rsidRPr="00C406B7" w:rsidRDefault="000A1FAC" w:rsidP="006A7E5B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  <w:r w:rsidRPr="00C406B7">
                    <w:tab/>
                  </w: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6A7E5B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6A7E5B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6A7E5B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6A7E5B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6A7E5B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6A7E5B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6A7E5B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6A7E5B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6A7E5B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6A7E5B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6A7E5B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6A7E5B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6A7E5B">
                  <w:pPr>
                    <w:framePr w:hSpace="180" w:wrap="around" w:vAnchor="page" w:hAnchor="margin" w:y="829"/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6A7E5B">
                  <w:pPr>
                    <w:framePr w:hSpace="180" w:wrap="around" w:vAnchor="page" w:hAnchor="margin" w:y="829"/>
                  </w:pPr>
                </w:p>
              </w:tc>
            </w:tr>
          </w:tbl>
          <w:p w:rsidR="000A1FAC" w:rsidRPr="00C406B7" w:rsidRDefault="000A1FAC" w:rsidP="009A7355"/>
        </w:tc>
      </w:tr>
      <w:tr w:rsidR="000A1FAC" w:rsidRPr="00C406B7" w:rsidTr="009A7355">
        <w:trPr>
          <w:trHeight w:val="142"/>
        </w:trPr>
        <w:tc>
          <w:tcPr>
            <w:tcW w:w="22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240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spacing w:line="360" w:lineRule="auto"/>
              <w:rPr>
                <w:sz w:val="10"/>
              </w:rPr>
            </w:pPr>
          </w:p>
        </w:tc>
        <w:tc>
          <w:tcPr>
            <w:tcW w:w="5562" w:type="dxa"/>
            <w:gridSpan w:val="16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0A1FAC" w:rsidRPr="00C406B7" w:rsidRDefault="000A1FAC" w:rsidP="009A7355">
            <w:pPr>
              <w:rPr>
                <w:sz w:val="10"/>
              </w:rPr>
            </w:pPr>
          </w:p>
        </w:tc>
      </w:tr>
      <w:tr w:rsidR="000A1FAC" w:rsidRPr="00C406B7" w:rsidTr="009A7355">
        <w:trPr>
          <w:trHeight w:val="287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Registration Number</w:t>
            </w:r>
            <w:r w:rsidR="00892EBC" w:rsidRPr="00C406B7">
              <w:rPr>
                <w:caps w:val="0"/>
              </w:rPr>
              <w:t xml:space="preserve"> issued by Assessment Body </w:t>
            </w:r>
          </w:p>
        </w:tc>
        <w:tc>
          <w:tcPr>
            <w:tcW w:w="5562" w:type="dxa"/>
            <w:gridSpan w:val="16"/>
            <w:vMerge/>
            <w:tcBorders>
              <w:left w:val="nil"/>
              <w:bottom w:val="dotted" w:sz="4" w:space="0" w:color="auto"/>
              <w:right w:val="single" w:sz="4" w:space="0" w:color="auto"/>
            </w:tcBorders>
          </w:tcPr>
          <w:p w:rsidR="000A1FAC" w:rsidRPr="00C406B7" w:rsidRDefault="000A1FAC" w:rsidP="009A7355">
            <w:pPr>
              <w:pStyle w:val="VerifierBoxSectionHeadings"/>
              <w:jc w:val="right"/>
            </w:pPr>
          </w:p>
        </w:tc>
      </w:tr>
      <w:tr w:rsidR="000A1FAC" w:rsidRPr="00C406B7" w:rsidTr="009A7355">
        <w:trPr>
          <w:trHeight w:val="155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 xml:space="preserve">Gender </w:t>
            </w:r>
          </w:p>
        </w:tc>
        <w:tc>
          <w:tcPr>
            <w:tcW w:w="5562" w:type="dxa"/>
            <w:gridSpan w:val="16"/>
            <w:tcBorders>
              <w:top w:val="nil"/>
              <w:left w:val="nil"/>
              <w:bottom w:val="dotted" w:sz="4" w:space="0" w:color="auto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rPr>
                <w:b/>
              </w:rPr>
            </w:pPr>
            <w:r w:rsidRPr="00C406B7">
              <w:rPr>
                <w:caps w:val="0"/>
              </w:rPr>
              <w:t>Male</w:t>
            </w:r>
            <w:r w:rsidRPr="00C406B7">
              <w:rPr>
                <w:sz w:val="40"/>
              </w:rPr>
              <w:sym w:font="Wingdings 2" w:char="F0A3"/>
            </w:r>
            <w:r w:rsidRPr="00C406B7">
              <w:rPr>
                <w:caps w:val="0"/>
              </w:rPr>
              <w:t xml:space="preserve">Female </w:t>
            </w:r>
            <w:r w:rsidRPr="00C406B7">
              <w:rPr>
                <w:sz w:val="40"/>
              </w:rPr>
              <w:sym w:font="Wingdings 2" w:char="F0A3"/>
            </w:r>
            <w:r w:rsidR="00971919" w:rsidRPr="00C406B7">
              <w:rPr>
                <w:caps w:val="0"/>
              </w:rPr>
              <w:t xml:space="preserve">Transgender </w:t>
            </w:r>
            <w:r w:rsidR="00971919" w:rsidRPr="00C406B7">
              <w:rPr>
                <w:sz w:val="40"/>
              </w:rPr>
              <w:sym w:font="Wingdings 2" w:char="F0A3"/>
            </w:r>
          </w:p>
        </w:tc>
      </w:tr>
      <w:tr w:rsidR="000A1FAC" w:rsidRPr="00C406B7" w:rsidTr="009A7355">
        <w:trPr>
          <w:trHeight w:val="61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rPr>
                <w:caps w:val="0"/>
              </w:rPr>
            </w:pPr>
          </w:p>
          <w:p w:rsidR="000A1FAC" w:rsidRPr="00C406B7" w:rsidRDefault="00834813" w:rsidP="009A7355">
            <w:pPr>
              <w:pStyle w:val="VerifierBoxSectionHeadings"/>
              <w:rPr>
                <w:sz w:val="6"/>
              </w:rPr>
            </w:pPr>
            <w:r w:rsidRPr="00C406B7">
              <w:rPr>
                <w:caps w:val="0"/>
              </w:rPr>
              <w:t>Candidate's Consent</w:t>
            </w:r>
          </w:p>
        </w:tc>
        <w:tc>
          <w:tcPr>
            <w:tcW w:w="5562" w:type="dxa"/>
            <w:gridSpan w:val="16"/>
            <w:vMerge w:val="restart"/>
            <w:tcBorders>
              <w:top w:val="dotted" w:sz="4" w:space="0" w:color="auto"/>
              <w:left w:val="nil"/>
            </w:tcBorders>
          </w:tcPr>
          <w:p w:rsidR="000A1FAC" w:rsidRPr="00C406B7" w:rsidRDefault="000A1FAC" w:rsidP="009A7355">
            <w:pPr>
              <w:pStyle w:val="VerifierBoxSectionHeadings"/>
              <w:rPr>
                <w:caps w:val="0"/>
                <w:spacing w:val="0"/>
                <w:sz w:val="18"/>
              </w:rPr>
            </w:pPr>
          </w:p>
          <w:p w:rsidR="000A1FAC" w:rsidRPr="00C406B7" w:rsidRDefault="000A1FAC" w:rsidP="009A7355">
            <w:pPr>
              <w:pStyle w:val="VerifierBoxSectionHeadings"/>
              <w:rPr>
                <w:sz w:val="6"/>
              </w:rPr>
            </w:pPr>
            <w:r w:rsidRPr="00C406B7">
              <w:rPr>
                <w:caps w:val="0"/>
                <w:spacing w:val="0"/>
                <w:sz w:val="18"/>
              </w:rPr>
              <w:t>I agree to the time and date of the assessment and am aware of the requirements of the assessment. I fully understand my rights of appeal.</w:t>
            </w:r>
          </w:p>
        </w:tc>
      </w:tr>
      <w:tr w:rsidR="000A1FAC" w:rsidRPr="00C406B7" w:rsidTr="009A7355">
        <w:trPr>
          <w:trHeight w:val="229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Candidate</w:t>
            </w:r>
            <w:r w:rsidR="00E776C1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Signature</w:t>
            </w:r>
          </w:p>
        </w:tc>
        <w:tc>
          <w:tcPr>
            <w:tcW w:w="5562" w:type="dxa"/>
            <w:gridSpan w:val="16"/>
            <w:vMerge/>
            <w:tcBorders>
              <w:left w:val="nil"/>
              <w:bottom w:val="nil"/>
            </w:tcBorders>
          </w:tcPr>
          <w:p w:rsidR="000A1FAC" w:rsidRPr="00C406B7" w:rsidRDefault="000A1FAC" w:rsidP="009A7355">
            <w:pPr>
              <w:pStyle w:val="VerifierBoxSectionHeadings"/>
              <w:keepNext w:val="0"/>
              <w:rPr>
                <w:caps w:val="0"/>
                <w:spacing w:val="0"/>
                <w:sz w:val="18"/>
              </w:rPr>
            </w:pPr>
          </w:p>
        </w:tc>
      </w:tr>
      <w:tr w:rsidR="000A1FAC" w:rsidRPr="00C406B7" w:rsidTr="009A7355">
        <w:trPr>
          <w:trHeight w:val="155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vMerge/>
            <w:tcBorders>
              <w:left w:val="single" w:sz="4" w:space="0" w:color="auto"/>
              <w:bottom w:val="nil"/>
              <w:right w:val="nil"/>
            </w:tcBorders>
          </w:tcPr>
          <w:p w:rsidR="000A1FAC" w:rsidRPr="00C406B7" w:rsidRDefault="000A1FAC" w:rsidP="009A7355">
            <w:pPr>
              <w:pStyle w:val="VerifierBoxSectionHeadings"/>
            </w:pPr>
          </w:p>
        </w:tc>
        <w:tc>
          <w:tcPr>
            <w:tcW w:w="5562" w:type="dxa"/>
            <w:gridSpan w:val="16"/>
            <w:tcBorders>
              <w:top w:val="nil"/>
              <w:left w:val="nil"/>
              <w:bottom w:val="dotted" w:sz="4" w:space="0" w:color="auto"/>
            </w:tcBorders>
          </w:tcPr>
          <w:p w:rsidR="000A1FAC" w:rsidRPr="00C406B7" w:rsidRDefault="000A1FAC" w:rsidP="009A7355">
            <w:pPr>
              <w:pStyle w:val="VerifierBoxSectionHeadings"/>
            </w:pPr>
          </w:p>
        </w:tc>
      </w:tr>
      <w:tr w:rsidR="000A1FAC" w:rsidRPr="00C406B7" w:rsidTr="009A7355">
        <w:trPr>
          <w:trHeight w:val="61"/>
        </w:trPr>
        <w:tc>
          <w:tcPr>
            <w:tcW w:w="2235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A1FAC" w:rsidRPr="00C406B7" w:rsidRDefault="000A1FAC" w:rsidP="009A7355">
            <w:pPr>
              <w:rPr>
                <w:sz w:val="6"/>
              </w:rPr>
            </w:pPr>
          </w:p>
        </w:tc>
        <w:tc>
          <w:tcPr>
            <w:tcW w:w="6270" w:type="dxa"/>
            <w:gridSpan w:val="19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:rsidR="000A1FAC" w:rsidRPr="00C406B7" w:rsidRDefault="000A1FAC" w:rsidP="009A7355">
            <w:pPr>
              <w:rPr>
                <w:sz w:val="6"/>
              </w:rPr>
            </w:pPr>
          </w:p>
        </w:tc>
      </w:tr>
      <w:tr w:rsidR="000A1FAC" w:rsidRPr="00C406B7" w:rsidTr="009A7355">
        <w:trPr>
          <w:trHeight w:val="61"/>
        </w:trPr>
        <w:tc>
          <w:tcPr>
            <w:tcW w:w="10206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pStyle w:val="Heading2"/>
              <w:jc w:val="center"/>
              <w:rPr>
                <w:b/>
                <w:sz w:val="6"/>
              </w:rPr>
            </w:pPr>
          </w:p>
        </w:tc>
      </w:tr>
      <w:tr w:rsidR="000A1FAC" w:rsidRPr="00C406B7" w:rsidTr="001E3CBF">
        <w:trPr>
          <w:trHeight w:val="826"/>
        </w:trPr>
        <w:tc>
          <w:tcPr>
            <w:tcW w:w="2235" w:type="dxa"/>
            <w:tcBorders>
              <w:top w:val="single" w:sz="4" w:space="0" w:color="auto"/>
              <w:right w:val="single" w:sz="4" w:space="0" w:color="000000" w:themeColor="text1"/>
            </w:tcBorders>
          </w:tcPr>
          <w:p w:rsidR="000A1FAC" w:rsidRPr="00C406B7" w:rsidRDefault="009A1D6D" w:rsidP="001E3CBF">
            <w:pPr>
              <w:pStyle w:val="Heading2"/>
              <w:rPr>
                <w:spacing w:val="4"/>
              </w:rPr>
            </w:pPr>
            <w:r w:rsidRPr="00C406B7">
              <w:rPr>
                <w:spacing w:val="4"/>
              </w:rPr>
              <w:t xml:space="preserve">assessment results summary </w:t>
            </w:r>
            <w:r w:rsidR="000A1FAC" w:rsidRPr="00C406B7">
              <w:rPr>
                <w:spacing w:val="4"/>
              </w:rPr>
              <w:t>form</w:t>
            </w:r>
          </w:p>
        </w:tc>
        <w:tc>
          <w:tcPr>
            <w:tcW w:w="7971" w:type="dxa"/>
            <w:gridSpan w:val="2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ind w:left="-284" w:firstLine="142"/>
              <w:jc w:val="center"/>
              <w:rPr>
                <w:sz w:val="18"/>
              </w:rPr>
            </w:pPr>
            <w:r w:rsidRPr="00C406B7">
              <w:rPr>
                <w:sz w:val="18"/>
              </w:rPr>
              <w:t xml:space="preserve">You can use this coversheet as an </w:t>
            </w:r>
            <w:r w:rsidRPr="00C406B7">
              <w:rPr>
                <w:i/>
                <w:sz w:val="18"/>
              </w:rPr>
              <w:t>Assessment Results Summary Form</w:t>
            </w:r>
            <w:r w:rsidRPr="00C406B7">
              <w:rPr>
                <w:sz w:val="18"/>
              </w:rPr>
              <w:t>. Simply pos</w:t>
            </w:r>
            <w:r w:rsidR="009A1D6D" w:rsidRPr="00C406B7">
              <w:rPr>
                <w:sz w:val="18"/>
              </w:rPr>
              <w:t xml:space="preserve">t a photocopy of this completed </w:t>
            </w:r>
            <w:r w:rsidRPr="00C406B7">
              <w:rPr>
                <w:sz w:val="18"/>
              </w:rPr>
              <w:t>coversheet to</w:t>
            </w:r>
            <w:r w:rsidRPr="00C406B7">
              <w:rPr>
                <w:b/>
                <w:sz w:val="18"/>
              </w:rPr>
              <w:t xml:space="preserve"> NAVTTC</w:t>
            </w:r>
          </w:p>
        </w:tc>
      </w:tr>
      <w:tr w:rsidR="000A1FAC" w:rsidRPr="00C406B7" w:rsidTr="009A7355">
        <w:trPr>
          <w:trHeight w:val="61"/>
        </w:trPr>
        <w:tc>
          <w:tcPr>
            <w:tcW w:w="10206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rPr>
                <w:sz w:val="6"/>
              </w:rPr>
            </w:pPr>
          </w:p>
        </w:tc>
      </w:tr>
      <w:tr w:rsidR="000A1FAC" w:rsidRPr="00C406B7" w:rsidTr="001E3CBF">
        <w:trPr>
          <w:trHeight w:val="694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AC" w:rsidRPr="00C406B7" w:rsidRDefault="000A1FAC" w:rsidP="001E3CBF">
            <w:pPr>
              <w:pStyle w:val="Heading2"/>
              <w:rPr>
                <w:sz w:val="6"/>
              </w:rPr>
            </w:pPr>
            <w:r w:rsidRPr="00C406B7">
              <w:rPr>
                <w:spacing w:val="4"/>
              </w:rPr>
              <w:t>NAVTTC office only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ind w:right="-108"/>
            </w:pPr>
            <w:r w:rsidRPr="00C406B7">
              <w:rPr>
                <w:sz w:val="14"/>
              </w:rPr>
              <w:t>1. date form received:</w:t>
            </w:r>
          </w:p>
        </w:tc>
        <w:tc>
          <w:tcPr>
            <w:tcW w:w="2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tbl>
            <w:tblPr>
              <w:tblStyle w:val="TableGrid"/>
              <w:tblpPr w:leftFromText="180" w:rightFromText="180" w:vertAnchor="text" w:horzAnchor="margin" w:tblpY="-279"/>
              <w:tblOverlap w:val="never"/>
              <w:tblW w:w="2264" w:type="dxa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0A1FAC" w:rsidRPr="00C406B7" w:rsidTr="00136AD5">
              <w:trPr>
                <w:trHeight w:val="257"/>
              </w:trPr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</w:tr>
          </w:tbl>
          <w:p w:rsidR="000A1FAC" w:rsidRPr="00C406B7" w:rsidRDefault="000A1FAC" w:rsidP="009A7355">
            <w:pPr>
              <w:pStyle w:val="VerifierBoxSectionHeadings"/>
              <w:rPr>
                <w:sz w:val="14"/>
              </w:rPr>
            </w:pPr>
            <w:r w:rsidRPr="00C406B7">
              <w:rPr>
                <w:sz w:val="14"/>
              </w:rPr>
              <w:t xml:space="preserve">    DD         MM               YYYY </w:t>
            </w:r>
          </w:p>
        </w:tc>
        <w:tc>
          <w:tcPr>
            <w:tcW w:w="45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Style w:val="TableGrid"/>
              <w:tblpPr w:leftFromText="180" w:rightFromText="180" w:vertAnchor="text" w:horzAnchor="margin" w:tblpXSpec="right" w:tblpY="-311"/>
              <w:tblOverlap w:val="never"/>
              <w:tblW w:w="2255" w:type="dxa"/>
              <w:tblLayout w:type="fixed"/>
              <w:tblLook w:val="04A0" w:firstRow="1" w:lastRow="0" w:firstColumn="1" w:lastColumn="0" w:noHBand="0" w:noVBand="1"/>
            </w:tblPr>
            <w:tblGrid>
              <w:gridCol w:w="281"/>
              <w:gridCol w:w="282"/>
              <w:gridCol w:w="282"/>
              <w:gridCol w:w="282"/>
              <w:gridCol w:w="282"/>
              <w:gridCol w:w="282"/>
              <w:gridCol w:w="282"/>
              <w:gridCol w:w="282"/>
            </w:tblGrid>
            <w:tr w:rsidR="000A1FAC" w:rsidRPr="00C406B7" w:rsidTr="00136AD5">
              <w:trPr>
                <w:trHeight w:val="275"/>
              </w:trPr>
              <w:tc>
                <w:tcPr>
                  <w:tcW w:w="281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</w:tr>
          </w:tbl>
          <w:p w:rsidR="000A1FAC" w:rsidRPr="00C406B7" w:rsidRDefault="000A1FAC" w:rsidP="009A7355">
            <w:pPr>
              <w:pStyle w:val="VerifierBoxSectionHeadings"/>
              <w:ind w:left="204"/>
              <w:rPr>
                <w:sz w:val="14"/>
              </w:rPr>
            </w:pPr>
            <w:r w:rsidRPr="00C406B7">
              <w:rPr>
                <w:sz w:val="14"/>
              </w:rPr>
              <w:t>2. date entered into database:</w:t>
            </w:r>
          </w:p>
          <w:p w:rsidR="000A1FAC" w:rsidRPr="00C406B7" w:rsidRDefault="000A1FAC" w:rsidP="009A7355">
            <w:pPr>
              <w:pStyle w:val="VerifierBoxSectionHeadings"/>
              <w:ind w:left="204"/>
              <w:rPr>
                <w:sz w:val="14"/>
              </w:rPr>
            </w:pP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  <w:t>DD</w:t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  <w:t>MM</w:t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  <w:t>YYYY</w:t>
            </w:r>
          </w:p>
        </w:tc>
      </w:tr>
    </w:tbl>
    <w:p w:rsidR="003E4865" w:rsidRPr="00C406B7" w:rsidRDefault="003E4865"/>
    <w:tbl>
      <w:tblPr>
        <w:tblW w:w="10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6"/>
        <w:gridCol w:w="8674"/>
      </w:tblGrid>
      <w:tr w:rsidR="00957B87" w:rsidRPr="00C406B7" w:rsidTr="00466FCD">
        <w:trPr>
          <w:trHeight w:val="1424"/>
          <w:jc w:val="center"/>
        </w:trPr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vAlign w:val="center"/>
          </w:tcPr>
          <w:p w:rsidR="00957B87" w:rsidRPr="00C406B7" w:rsidRDefault="00957B87">
            <w:pPr>
              <w:pStyle w:val="BIGNUMBERS"/>
            </w:pPr>
            <w:r w:rsidRPr="00C406B7">
              <w:lastRenderedPageBreak/>
              <w:t>1</w:t>
            </w:r>
          </w:p>
        </w:tc>
        <w:tc>
          <w:tcPr>
            <w:tcW w:w="86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7B87" w:rsidRPr="00C406B7" w:rsidRDefault="00957B87">
            <w:pPr>
              <w:pStyle w:val="Heading3"/>
            </w:pPr>
            <w:r w:rsidRPr="00C406B7">
              <w:t xml:space="preserve">assessment summary &amp; record </w:t>
            </w:r>
          </w:p>
        </w:tc>
      </w:tr>
    </w:tbl>
    <w:p w:rsidR="00957B87" w:rsidRPr="00C406B7" w:rsidRDefault="00957B87">
      <w:pPr>
        <w:jc w:val="center"/>
        <w:rPr>
          <w:sz w:val="10"/>
        </w:rPr>
      </w:pPr>
    </w:p>
    <w:tbl>
      <w:tblPr>
        <w:tblW w:w="10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3"/>
        <w:gridCol w:w="647"/>
        <w:gridCol w:w="647"/>
        <w:gridCol w:w="647"/>
        <w:gridCol w:w="648"/>
        <w:gridCol w:w="4808"/>
        <w:gridCol w:w="680"/>
        <w:gridCol w:w="659"/>
      </w:tblGrid>
      <w:tr w:rsidR="00EE4DF0" w:rsidRPr="00C406B7" w:rsidTr="00EE4DF0">
        <w:trPr>
          <w:trHeight w:val="699"/>
          <w:tblHeader/>
          <w:jc w:val="center"/>
        </w:trPr>
        <w:tc>
          <w:tcPr>
            <w:tcW w:w="1513" w:type="dxa"/>
            <w:tcBorders>
              <w:right w:val="single" w:sz="4" w:space="0" w:color="auto"/>
            </w:tcBorders>
            <w:shd w:val="clear" w:color="auto" w:fill="CCCCCC"/>
            <w:vAlign w:val="center"/>
          </w:tcPr>
          <w:p w:rsidR="00EE4DF0" w:rsidRPr="00C406B7" w:rsidRDefault="00EE4DF0">
            <w:pPr>
              <w:pStyle w:val="Heading2"/>
              <w:jc w:val="center"/>
              <w:rPr>
                <w:sz w:val="20"/>
              </w:rPr>
            </w:pPr>
            <w:r w:rsidRPr="00C406B7">
              <w:rPr>
                <w:sz w:val="20"/>
              </w:rPr>
              <w:t>activity</w:t>
            </w:r>
          </w:p>
        </w:tc>
        <w:tc>
          <w:tcPr>
            <w:tcW w:w="2589" w:type="dxa"/>
            <w:gridSpan w:val="4"/>
            <w:tcBorders>
              <w:right w:val="single" w:sz="4" w:space="0" w:color="auto"/>
            </w:tcBorders>
            <w:shd w:val="clear" w:color="auto" w:fill="CCCCCC"/>
            <w:vAlign w:val="center"/>
          </w:tcPr>
          <w:p w:rsidR="00EE4DF0" w:rsidRPr="00C406B7" w:rsidRDefault="00EE4DF0" w:rsidP="00EE4DF0">
            <w:pPr>
              <w:pStyle w:val="Heading2"/>
              <w:jc w:val="center"/>
              <w:rPr>
                <w:sz w:val="20"/>
              </w:rPr>
            </w:pPr>
            <w:r w:rsidRPr="00C406B7">
              <w:rPr>
                <w:sz w:val="20"/>
              </w:rPr>
              <w:t>METHOD</w:t>
            </w:r>
          </w:p>
        </w:tc>
        <w:tc>
          <w:tcPr>
            <w:tcW w:w="4808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E4DF0" w:rsidRPr="00C406B7" w:rsidRDefault="00EE4DF0">
            <w:pPr>
              <w:pStyle w:val="Heading2"/>
              <w:jc w:val="center"/>
              <w:rPr>
                <w:sz w:val="20"/>
              </w:rPr>
            </w:pPr>
            <w:r w:rsidRPr="00C406B7">
              <w:rPr>
                <w:sz w:val="20"/>
              </w:rPr>
              <w:t xml:space="preserve">desired outcomes </w:t>
            </w:r>
          </w:p>
        </w:tc>
        <w:tc>
          <w:tcPr>
            <w:tcW w:w="13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E4DF0" w:rsidRPr="00C406B7" w:rsidRDefault="00EE4DF0">
            <w:pPr>
              <w:pStyle w:val="Heading2"/>
              <w:jc w:val="center"/>
              <w:rPr>
                <w:sz w:val="20"/>
              </w:rPr>
            </w:pPr>
            <w:r w:rsidRPr="00C406B7">
              <w:rPr>
                <w:sz w:val="20"/>
              </w:rPr>
              <w:t>result</w:t>
            </w:r>
          </w:p>
        </w:tc>
      </w:tr>
      <w:tr w:rsidR="00BE5F0C" w:rsidRPr="00C406B7" w:rsidTr="00EE4DF0">
        <w:trPr>
          <w:trHeight w:val="1263"/>
          <w:tblHeader/>
          <w:jc w:val="center"/>
        </w:trPr>
        <w:tc>
          <w:tcPr>
            <w:tcW w:w="15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pStyle w:val="VerifierBoxSectionHeadings"/>
            </w:pPr>
            <w:r w:rsidRPr="00C406B7">
              <w:t>NATURE OF ACTIVITY</w:t>
            </w:r>
          </w:p>
        </w:tc>
        <w:tc>
          <w:tcPr>
            <w:tcW w:w="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13" w:right="113"/>
              <w:rPr>
                <w:caps w:val="0"/>
                <w:spacing w:val="4"/>
              </w:rPr>
            </w:pPr>
            <w:r w:rsidRPr="00C406B7">
              <w:t>WRITTEN</w:t>
            </w:r>
          </w:p>
        </w:tc>
        <w:tc>
          <w:tcPr>
            <w:tcW w:w="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13" w:right="113"/>
            </w:pPr>
            <w:r w:rsidRPr="00C406B7">
              <w:t>oral</w:t>
            </w:r>
          </w:p>
        </w:tc>
        <w:tc>
          <w:tcPr>
            <w:tcW w:w="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5F0C" w:rsidRPr="00C406B7" w:rsidRDefault="00BE5F0C">
            <w:pPr>
              <w:pStyle w:val="VerifierBoxSectionHeadings"/>
              <w:ind w:left="113" w:right="113"/>
              <w:rPr>
                <w:spacing w:val="4"/>
              </w:rPr>
            </w:pPr>
            <w:r w:rsidRPr="00C406B7">
              <w:rPr>
                <w:spacing w:val="4"/>
              </w:rPr>
              <w:t>Portfolio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13" w:right="113"/>
            </w:pPr>
            <w:r w:rsidRPr="00C406B7">
              <w:rPr>
                <w:spacing w:val="4"/>
              </w:rPr>
              <w:t>OBSERVATION</w:t>
            </w:r>
          </w:p>
        </w:tc>
        <w:tc>
          <w:tcPr>
            <w:tcW w:w="4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 w:rsidP="00B243ED">
            <w:pPr>
              <w:pStyle w:val="VerifierBoxSectionHeadings"/>
              <w:ind w:left="47"/>
              <w:rPr>
                <w:spacing w:val="8"/>
              </w:rPr>
            </w:pPr>
            <w:r w:rsidRPr="00C406B7">
              <w:rPr>
                <w:spacing w:val="8"/>
              </w:rPr>
              <w:t>desired outcomes for successful ass</w:t>
            </w:r>
            <w:r w:rsidR="008941C4">
              <w:rPr>
                <w:spacing w:val="8"/>
              </w:rPr>
              <w:t xml:space="preserve">essment of competency standard: </w:t>
            </w:r>
            <w:r w:rsidR="002E53CF" w:rsidRPr="002E53CF">
              <w:rPr>
                <w:bCs/>
              </w:rPr>
              <w:t>carry out plastring and pointing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13"/>
            </w:pPr>
            <w:r w:rsidRPr="00C406B7">
              <w:t>competent</w:t>
            </w:r>
          </w:p>
        </w:tc>
        <w:tc>
          <w:tcPr>
            <w:tcW w:w="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30"/>
            </w:pPr>
            <w:r w:rsidRPr="00C406B7">
              <w:t>not yet competent</w:t>
            </w:r>
          </w:p>
        </w:tc>
      </w:tr>
      <w:tr w:rsidR="00BE5F0C" w:rsidRPr="00C406B7" w:rsidTr="00EE4DF0">
        <w:trPr>
          <w:trHeight w:val="1256"/>
          <w:tblHeader/>
          <w:jc w:val="center"/>
        </w:trPr>
        <w:tc>
          <w:tcPr>
            <w:tcW w:w="1513" w:type="dxa"/>
            <w:tcBorders>
              <w:bottom w:val="single" w:sz="4" w:space="0" w:color="auto"/>
            </w:tcBorders>
            <w:vAlign w:val="center"/>
          </w:tcPr>
          <w:p w:rsidR="00BE5F0C" w:rsidRPr="00C406B7" w:rsidRDefault="00AC3403" w:rsidP="009D695C">
            <w:pPr>
              <w:pStyle w:val="Header"/>
              <w:tabs>
                <w:tab w:val="clear" w:pos="4153"/>
                <w:tab w:val="clear" w:pos="8306"/>
              </w:tabs>
              <w:ind w:left="18"/>
            </w:pPr>
            <w:r w:rsidRPr="00C406B7">
              <w:t>Practical Skill D</w:t>
            </w:r>
            <w:r w:rsidR="00BE5F0C" w:rsidRPr="00C406B7">
              <w:t>emonstration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5F0C" w:rsidRPr="00C406B7" w:rsidRDefault="00BE5F0C">
            <w:pPr>
              <w:rPr>
                <w:sz w:val="40"/>
              </w:rPr>
            </w:pP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5F0C" w:rsidRPr="00C406B7" w:rsidRDefault="00BE5F0C" w:rsidP="00042622">
            <w:pPr>
              <w:jc w:val="center"/>
              <w:rPr>
                <w:b/>
              </w:rPr>
            </w:pP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E5F0C" w:rsidRPr="00C406B7" w:rsidRDefault="00BE5F0C">
            <w:pPr>
              <w:jc w:val="center"/>
              <w:rPr>
                <w:sz w:val="40"/>
              </w:rPr>
            </w:pPr>
          </w:p>
        </w:tc>
        <w:tc>
          <w:tcPr>
            <w:tcW w:w="64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  <w:r w:rsidRPr="00C406B7">
              <w:rPr>
                <w:sz w:val="40"/>
              </w:rPr>
              <w:sym w:font="Wingdings" w:char="F0FC"/>
            </w:r>
          </w:p>
        </w:tc>
        <w:tc>
          <w:tcPr>
            <w:tcW w:w="4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5916DE" w:rsidRDefault="00E70FC0" w:rsidP="004F0ED7">
            <w:pPr>
              <w:pStyle w:val="ListParagraph"/>
              <w:numPr>
                <w:ilvl w:val="0"/>
                <w:numId w:val="4"/>
              </w:numPr>
              <w:ind w:left="360"/>
            </w:pPr>
            <w:r>
              <w:rPr>
                <w:rFonts w:cs="Arial"/>
              </w:rPr>
              <w:t>Carry out plastering and pointing a</w:t>
            </w:r>
            <w:r w:rsidR="008415D4">
              <w:rPr>
                <w:rFonts w:cs="Arial"/>
              </w:rPr>
              <w:t>ccording to instructions and specifications</w:t>
            </w:r>
            <w:r w:rsidR="001A3295">
              <w:rPr>
                <w:rFonts w:cs="Arial"/>
              </w:rPr>
              <w:t>.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</w:tr>
      <w:tr w:rsidR="00BE5F0C" w:rsidRPr="00C406B7" w:rsidTr="00EE4DF0">
        <w:trPr>
          <w:trHeight w:val="1257"/>
          <w:tblHeader/>
          <w:jc w:val="center"/>
        </w:trPr>
        <w:tc>
          <w:tcPr>
            <w:tcW w:w="1513" w:type="dxa"/>
            <w:vAlign w:val="center"/>
          </w:tcPr>
          <w:p w:rsidR="00BE5F0C" w:rsidRPr="00C406B7" w:rsidRDefault="00BE5F0C" w:rsidP="004A4F6F">
            <w:r w:rsidRPr="00C406B7">
              <w:t>Knowledge Assessment</w:t>
            </w:r>
            <w:r w:rsidRPr="00C406B7">
              <w:tab/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E5F0C" w:rsidRPr="00C406B7" w:rsidRDefault="00BE5F0C" w:rsidP="00042622">
            <w:pPr>
              <w:rPr>
                <w:sz w:val="40"/>
              </w:rPr>
            </w:pPr>
            <w:r w:rsidRPr="00C406B7">
              <w:rPr>
                <w:sz w:val="40"/>
              </w:rPr>
              <w:sym w:font="Wingdings" w:char="F0FC"/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E5F0C" w:rsidRPr="00C406B7" w:rsidRDefault="00BE5F0C" w:rsidP="00042622">
            <w:r w:rsidRPr="00C406B7">
              <w:rPr>
                <w:sz w:val="40"/>
              </w:rPr>
              <w:sym w:font="Wingdings" w:char="F0FC"/>
            </w:r>
          </w:p>
        </w:tc>
        <w:tc>
          <w:tcPr>
            <w:tcW w:w="647" w:type="dxa"/>
            <w:shd w:val="clear" w:color="auto" w:fill="D9D9D9" w:themeFill="background1" w:themeFillShade="D9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  <w:tc>
          <w:tcPr>
            <w:tcW w:w="64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  <w:tc>
          <w:tcPr>
            <w:tcW w:w="48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BE0" w:rsidRDefault="00FC5BE0" w:rsidP="00FC5BE0">
            <w:pPr>
              <w:pStyle w:val="ListParagraph"/>
              <w:numPr>
                <w:ilvl w:val="0"/>
                <w:numId w:val="4"/>
              </w:numPr>
              <w:ind w:left="360"/>
            </w:pPr>
            <w:r>
              <w:t>Answer all questions your Assessor may have during the practical assessment.</w:t>
            </w:r>
          </w:p>
          <w:p w:rsidR="00BE5F0C" w:rsidRPr="00C406B7" w:rsidRDefault="00BE5F0C" w:rsidP="00526B35"/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</w:tr>
      <w:tr w:rsidR="00E75763" w:rsidRPr="00C406B7" w:rsidTr="00FC5BE0">
        <w:trPr>
          <w:trHeight w:val="1257"/>
          <w:tblHeader/>
          <w:jc w:val="center"/>
        </w:trPr>
        <w:tc>
          <w:tcPr>
            <w:tcW w:w="1513" w:type="dxa"/>
            <w:vAlign w:val="center"/>
          </w:tcPr>
          <w:p w:rsidR="00E75763" w:rsidRPr="00C406B7" w:rsidRDefault="00E75763" w:rsidP="004A4F6F">
            <w:r w:rsidRPr="00C406B7">
              <w:t>Other Requirements</w:t>
            </w:r>
          </w:p>
        </w:tc>
        <w:tc>
          <w:tcPr>
            <w:tcW w:w="647" w:type="dxa"/>
            <w:shd w:val="clear" w:color="auto" w:fill="D9D9D9" w:themeFill="background1" w:themeFillShade="D9"/>
            <w:vAlign w:val="center"/>
          </w:tcPr>
          <w:p w:rsidR="00E75763" w:rsidRPr="00C406B7" w:rsidRDefault="00E75763" w:rsidP="00042622">
            <w:pPr>
              <w:rPr>
                <w:sz w:val="40"/>
              </w:rPr>
            </w:pPr>
          </w:p>
        </w:tc>
        <w:tc>
          <w:tcPr>
            <w:tcW w:w="647" w:type="dxa"/>
            <w:shd w:val="clear" w:color="auto" w:fill="D9D9D9" w:themeFill="background1" w:themeFillShade="D9"/>
            <w:vAlign w:val="center"/>
          </w:tcPr>
          <w:p w:rsidR="00E75763" w:rsidRPr="00C406B7" w:rsidRDefault="00E75763" w:rsidP="00042622">
            <w:pPr>
              <w:rPr>
                <w:sz w:val="40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E75763" w:rsidRPr="00C406B7" w:rsidRDefault="00FC5BE0">
            <w:pPr>
              <w:jc w:val="center"/>
              <w:rPr>
                <w:b/>
              </w:rPr>
            </w:pPr>
            <w:r w:rsidRPr="00C406B7">
              <w:rPr>
                <w:sz w:val="40"/>
              </w:rPr>
              <w:sym w:font="Wingdings" w:char="F0FC"/>
            </w:r>
          </w:p>
        </w:tc>
        <w:tc>
          <w:tcPr>
            <w:tcW w:w="64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5763" w:rsidRPr="00C406B7" w:rsidRDefault="00E75763">
            <w:pPr>
              <w:jc w:val="center"/>
              <w:rPr>
                <w:b/>
              </w:rPr>
            </w:pPr>
          </w:p>
        </w:tc>
        <w:tc>
          <w:tcPr>
            <w:tcW w:w="48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763" w:rsidRPr="00C406B7" w:rsidRDefault="00173A41" w:rsidP="008D4B4C">
            <w:pPr>
              <w:pStyle w:val="ListParagraph"/>
              <w:numPr>
                <w:ilvl w:val="0"/>
                <w:numId w:val="4"/>
              </w:numPr>
              <w:ind w:left="360"/>
            </w:pPr>
            <w:r>
              <w:t>N.A</w:t>
            </w: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763" w:rsidRPr="00C406B7" w:rsidRDefault="00E75763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763" w:rsidRPr="00C406B7" w:rsidRDefault="00E75763">
            <w:pPr>
              <w:jc w:val="center"/>
              <w:rPr>
                <w:b/>
              </w:rPr>
            </w:pPr>
          </w:p>
        </w:tc>
      </w:tr>
    </w:tbl>
    <w:p w:rsidR="00957B87" w:rsidRPr="00C406B7" w:rsidRDefault="00957B87">
      <w:pPr>
        <w:tabs>
          <w:tab w:val="left" w:pos="514"/>
        </w:tabs>
      </w:pPr>
    </w:p>
    <w:p w:rsidR="00957B87" w:rsidRPr="00C406B7" w:rsidRDefault="00957B87" w:rsidP="000A1FAC">
      <w:pPr>
        <w:jc w:val="right"/>
        <w:rPr>
          <w:i/>
        </w:rPr>
      </w:pPr>
      <w:r w:rsidRPr="00C406B7">
        <w:br w:type="page"/>
      </w:r>
    </w:p>
    <w:tbl>
      <w:tblPr>
        <w:tblW w:w="10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3"/>
        <w:gridCol w:w="8539"/>
      </w:tblGrid>
      <w:tr w:rsidR="00957B87" w:rsidRPr="00C406B7" w:rsidTr="00466FCD">
        <w:trPr>
          <w:trHeight w:val="1180"/>
          <w:jc w:val="center"/>
        </w:trPr>
        <w:tc>
          <w:tcPr>
            <w:tcW w:w="15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957B87" w:rsidRPr="00C406B7" w:rsidRDefault="000A1FAC">
            <w:pPr>
              <w:pStyle w:val="BIGNUMBERS"/>
            </w:pPr>
            <w:r w:rsidRPr="00C406B7">
              <w:lastRenderedPageBreak/>
              <w:t>2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57B87" w:rsidRPr="00C406B7" w:rsidRDefault="00957B87">
            <w:pPr>
              <w:pStyle w:val="Heading3"/>
            </w:pPr>
            <w:r w:rsidRPr="00C406B7">
              <w:t xml:space="preserve"> candidate assessment</w:t>
            </w:r>
          </w:p>
        </w:tc>
      </w:tr>
      <w:tr w:rsidR="00A861C7" w:rsidRPr="00C406B7" w:rsidTr="00C63CAB">
        <w:trPr>
          <w:trHeight w:val="606"/>
          <w:jc w:val="center"/>
        </w:trPr>
        <w:tc>
          <w:tcPr>
            <w:tcW w:w="10132" w:type="dxa"/>
            <w:gridSpan w:val="2"/>
            <w:tcBorders>
              <w:top w:val="single" w:sz="4" w:space="0" w:color="auto"/>
            </w:tcBorders>
            <w:vAlign w:val="center"/>
          </w:tcPr>
          <w:p w:rsidR="00A861C7" w:rsidRPr="00C406B7" w:rsidRDefault="00834813">
            <w:r w:rsidRPr="00C406B7">
              <w:t>Candidate's Name</w:t>
            </w:r>
            <w:r w:rsidR="004522BD" w:rsidRPr="00C406B7">
              <w:t>…</w:t>
            </w:r>
            <w:r w:rsidR="00A861C7" w:rsidRPr="00C406B7">
              <w:t>……………………………………………</w:t>
            </w:r>
            <w:r w:rsidR="00CD6E51" w:rsidRPr="00C406B7">
              <w:t>..</w:t>
            </w:r>
            <w:r w:rsidR="00445708">
              <w:t>..</w:t>
            </w:r>
            <w:r w:rsidR="004522BD" w:rsidRPr="00C406B7">
              <w:t>.</w:t>
            </w:r>
            <w:r w:rsidR="00445708">
              <w:t xml:space="preserve"> </w:t>
            </w:r>
            <w:r w:rsidR="00A861C7" w:rsidRPr="00C406B7">
              <w:t>Father</w:t>
            </w:r>
            <w:r w:rsidR="004522BD" w:rsidRPr="00C406B7">
              <w:t>’s Name …………………………………………………………………</w:t>
            </w:r>
            <w:r w:rsidR="00A861C7" w:rsidRPr="00C406B7">
              <w:t>..</w:t>
            </w:r>
          </w:p>
        </w:tc>
      </w:tr>
      <w:tr w:rsidR="00957B87" w:rsidRPr="00C406B7" w:rsidTr="00466FCD">
        <w:trPr>
          <w:trHeight w:val="79"/>
          <w:jc w:val="center"/>
        </w:trPr>
        <w:tc>
          <w:tcPr>
            <w:tcW w:w="1013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957B87" w:rsidRPr="00C406B7" w:rsidRDefault="00957B87" w:rsidP="00A861C7">
            <w:pPr>
              <w:rPr>
                <w:sz w:val="10"/>
              </w:rPr>
            </w:pPr>
          </w:p>
        </w:tc>
      </w:tr>
      <w:tr w:rsidR="00B203E8" w:rsidRPr="00C406B7" w:rsidTr="00466FCD">
        <w:trPr>
          <w:trHeight w:val="453"/>
          <w:jc w:val="center"/>
        </w:trPr>
        <w:tc>
          <w:tcPr>
            <w:tcW w:w="10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B203E8" w:rsidRPr="00C406B7" w:rsidRDefault="00B203E8" w:rsidP="00B203E8">
            <w:pPr>
              <w:pStyle w:val="VerifierBoxSectionHeadings"/>
              <w:jc w:val="center"/>
              <w:rPr>
                <w:b/>
              </w:rPr>
            </w:pPr>
            <w:r w:rsidRPr="00C406B7">
              <w:rPr>
                <w:b/>
              </w:rPr>
              <w:t>all work assessed in this COMPETENCY STANDARD must be your own work.</w:t>
            </w:r>
          </w:p>
        </w:tc>
      </w:tr>
    </w:tbl>
    <w:p w:rsidR="00B203E8" w:rsidRPr="00C406B7" w:rsidRDefault="00B203E8">
      <w:pPr>
        <w:jc w:val="center"/>
      </w:pPr>
    </w:p>
    <w:tbl>
      <w:tblPr>
        <w:tblW w:w="10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02"/>
      </w:tblGrid>
      <w:tr w:rsidR="00B203E8" w:rsidRPr="00C406B7" w:rsidTr="00466FCD">
        <w:trPr>
          <w:trHeight w:val="453"/>
          <w:jc w:val="center"/>
        </w:trPr>
        <w:tc>
          <w:tcPr>
            <w:tcW w:w="10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  <w:vAlign w:val="center"/>
          </w:tcPr>
          <w:p w:rsidR="00B203E8" w:rsidRPr="00C406B7" w:rsidRDefault="00B203E8" w:rsidP="00B203E8">
            <w:pPr>
              <w:pStyle w:val="VerifierBoxSectionHeadings"/>
              <w:rPr>
                <w:b/>
                <w:color w:val="FFFFFF" w:themeColor="background1"/>
                <w:sz w:val="20"/>
              </w:rPr>
            </w:pPr>
            <w:r w:rsidRPr="00C406B7">
              <w:rPr>
                <w:b/>
                <w:color w:val="FFFFFF" w:themeColor="background1"/>
                <w:sz w:val="20"/>
              </w:rPr>
              <w:t>GUIDANCE TO CANDIDATE</w:t>
            </w:r>
          </w:p>
        </w:tc>
      </w:tr>
      <w:tr w:rsidR="00B203E8" w:rsidRPr="00C406B7" w:rsidTr="00F53B36">
        <w:trPr>
          <w:trHeight w:val="432"/>
          <w:jc w:val="center"/>
        </w:trPr>
        <w:tc>
          <w:tcPr>
            <w:tcW w:w="10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B36" w:rsidRDefault="00F53B36" w:rsidP="00F53B36">
            <w:r w:rsidRPr="00B203E8">
              <w:t>T</w:t>
            </w:r>
            <w:r>
              <w:t xml:space="preserve">o meet this standard you are required to complete the following tasks within </w:t>
            </w:r>
            <w:r w:rsidR="0010578F">
              <w:rPr>
                <w:b/>
              </w:rPr>
              <w:t>Three hours</w:t>
            </w:r>
            <w:r>
              <w:t xml:space="preserve"> timeframe:</w:t>
            </w:r>
          </w:p>
          <w:p w:rsidR="00A46A2C" w:rsidRDefault="009027E5" w:rsidP="00F53B36">
            <w:pPr>
              <w:pStyle w:val="ListParagraph"/>
              <w:numPr>
                <w:ilvl w:val="0"/>
                <w:numId w:val="9"/>
              </w:numPr>
            </w:pPr>
            <w:r>
              <w:t xml:space="preserve">Plaster the </w:t>
            </w:r>
            <w:r w:rsidR="002C1B39">
              <w:t xml:space="preserve">brick wall panel </w:t>
            </w:r>
            <w:r w:rsidR="00A54D11">
              <w:t>4</w:t>
            </w:r>
            <w:r w:rsidR="002C1B39">
              <w:t>’</w:t>
            </w:r>
            <w:r w:rsidR="00A54D11">
              <w:t>x4</w:t>
            </w:r>
            <w:r w:rsidR="002C1B39">
              <w:t>’ with mortar thickness thick ½ inch wall with cement sand  ratio 1:6</w:t>
            </w:r>
          </w:p>
          <w:p w:rsidR="00A54D11" w:rsidRDefault="009027E5" w:rsidP="00F53B36">
            <w:pPr>
              <w:pStyle w:val="ListParagraph"/>
              <w:numPr>
                <w:ilvl w:val="0"/>
                <w:numId w:val="9"/>
              </w:numPr>
            </w:pPr>
            <w:r>
              <w:t xml:space="preserve">Perform pointing of </w:t>
            </w:r>
            <w:r w:rsidR="00A54D11">
              <w:t xml:space="preserve">brick wall panel 4’x4’ with cement sand ratio 1:2 </w:t>
            </w:r>
          </w:p>
          <w:p w:rsidR="00F53B36" w:rsidRPr="00F53B36" w:rsidRDefault="00F53B36" w:rsidP="00F53B36">
            <w:pPr>
              <w:ind w:left="360"/>
            </w:pPr>
          </w:p>
        </w:tc>
      </w:tr>
    </w:tbl>
    <w:p w:rsidR="00957B87" w:rsidRPr="00C406B7" w:rsidRDefault="00957B87">
      <w:pPr>
        <w:jc w:val="center"/>
        <w:rPr>
          <w:sz w:val="10"/>
        </w:rPr>
      </w:pPr>
    </w:p>
    <w:tbl>
      <w:tblPr>
        <w:tblW w:w="10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3"/>
        <w:gridCol w:w="8539"/>
      </w:tblGrid>
      <w:tr w:rsidR="000B7334" w:rsidRPr="00C406B7" w:rsidTr="00DB11A1">
        <w:trPr>
          <w:trHeight w:val="543"/>
          <w:jc w:val="center"/>
        </w:trPr>
        <w:tc>
          <w:tcPr>
            <w:tcW w:w="1593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0B7334" w:rsidRPr="00C406B7" w:rsidRDefault="000B7334">
            <w:pPr>
              <w:pStyle w:val="Heading2"/>
              <w:rPr>
                <w:b/>
              </w:rPr>
            </w:pPr>
            <w:r w:rsidRPr="00C406B7">
              <w:rPr>
                <w:b/>
              </w:rPr>
              <w:t>ACTIVITies</w:t>
            </w:r>
          </w:p>
        </w:tc>
        <w:tc>
          <w:tcPr>
            <w:tcW w:w="8539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0B7334" w:rsidRPr="001C41C9" w:rsidRDefault="000B7334" w:rsidP="001C41C9">
            <w:pPr>
              <w:pStyle w:val="Heading2"/>
              <w:rPr>
                <w:b/>
              </w:rPr>
            </w:pPr>
            <w:r w:rsidRPr="00C406B7">
              <w:rPr>
                <w:b/>
              </w:rPr>
              <w:t>candidate response</w:t>
            </w:r>
          </w:p>
        </w:tc>
      </w:tr>
      <w:tr w:rsidR="000B7334" w:rsidRPr="00C406B7" w:rsidTr="00F068A8">
        <w:trPr>
          <w:trHeight w:val="1924"/>
          <w:jc w:val="center"/>
        </w:trPr>
        <w:tc>
          <w:tcPr>
            <w:tcW w:w="1593" w:type="dxa"/>
          </w:tcPr>
          <w:p w:rsidR="00350683" w:rsidRPr="00C406B7" w:rsidRDefault="006E0435" w:rsidP="006E0435">
            <w:pPr>
              <w:pStyle w:val="Activityhead"/>
              <w:numPr>
                <w:ilvl w:val="0"/>
                <w:numId w:val="6"/>
              </w:numPr>
              <w:ind w:left="198" w:hanging="198"/>
            </w:pPr>
            <w:r w:rsidRPr="007D334D">
              <w:t xml:space="preserve">Complete practical task </w:t>
            </w:r>
            <w:r w:rsidR="00A54D11">
              <w:t xml:space="preserve">of </w:t>
            </w:r>
            <w:r w:rsidR="002E53CF">
              <w:t>“</w:t>
            </w:r>
            <w:r w:rsidR="00A54D11">
              <w:t>Carry out Plastering and Pointing</w:t>
            </w:r>
            <w:r w:rsidR="002E53CF">
              <w:t>”</w:t>
            </w:r>
            <w:r w:rsidR="00A54D11">
              <w:t xml:space="preserve"> </w:t>
            </w:r>
            <w:r w:rsidRPr="007D334D">
              <w:t>under observation by an assessor</w:t>
            </w:r>
          </w:p>
        </w:tc>
        <w:tc>
          <w:tcPr>
            <w:tcW w:w="8539" w:type="dxa"/>
          </w:tcPr>
          <w:p w:rsidR="006E0435" w:rsidRDefault="006E0435" w:rsidP="006E0435">
            <w:pPr>
              <w:pStyle w:val="Normalbulletsnew"/>
              <w:numPr>
                <w:ilvl w:val="0"/>
                <w:numId w:val="0"/>
              </w:numPr>
            </w:pPr>
            <w:r>
              <w:t>During a practical assessment, under observation by an assessor, I will correctly :</w:t>
            </w:r>
          </w:p>
          <w:p w:rsidR="006E0435" w:rsidRDefault="006E0435" w:rsidP="006E0435">
            <w:pPr>
              <w:pStyle w:val="Normalbulletsnew"/>
              <w:numPr>
                <w:ilvl w:val="0"/>
                <w:numId w:val="0"/>
              </w:numPr>
              <w:ind w:left="32"/>
            </w:pPr>
          </w:p>
          <w:p w:rsidR="000B7334" w:rsidRPr="007C188D" w:rsidRDefault="009027E5" w:rsidP="005C6E11">
            <w:pPr>
              <w:pStyle w:val="ListParagraph"/>
              <w:numPr>
                <w:ilvl w:val="0"/>
                <w:numId w:val="16"/>
              </w:numPr>
              <w:rPr>
                <w:rFonts w:cs="Arial"/>
              </w:rPr>
            </w:pPr>
            <w:r>
              <w:t xml:space="preserve">Plaster the </w:t>
            </w:r>
            <w:r w:rsidR="00A54D11">
              <w:t>brick wall panel 4</w:t>
            </w:r>
            <w:r w:rsidR="0019040A">
              <w:t xml:space="preserve">’x4’ with mortar thickness ½ </w:t>
            </w:r>
            <w:r w:rsidR="003811B6">
              <w:t>inches</w:t>
            </w:r>
            <w:r w:rsidR="0019040A">
              <w:t xml:space="preserve"> and </w:t>
            </w:r>
            <w:r w:rsidR="00A54D11">
              <w:t>cement sand ratio 1:6.</w:t>
            </w:r>
          </w:p>
          <w:p w:rsidR="007C188D" w:rsidRPr="00173332" w:rsidRDefault="007C188D" w:rsidP="00173332">
            <w:pPr>
              <w:ind w:left="360"/>
              <w:rPr>
                <w:rFonts w:cs="Arial"/>
              </w:rPr>
            </w:pPr>
          </w:p>
          <w:p w:rsidR="00AB3186" w:rsidRPr="00945907" w:rsidRDefault="00AB3186" w:rsidP="00BD78A3">
            <w:pPr>
              <w:pStyle w:val="ListParagraph"/>
              <w:numPr>
                <w:ilvl w:val="1"/>
                <w:numId w:val="14"/>
              </w:numPr>
              <w:rPr>
                <w:rFonts w:cs="Arial"/>
              </w:rPr>
            </w:pPr>
            <w:r>
              <w:rPr>
                <w:rFonts w:cs="Arial"/>
              </w:rPr>
              <w:t>C</w:t>
            </w:r>
            <w:r w:rsidR="00FD481E">
              <w:rPr>
                <w:rFonts w:cs="Arial"/>
              </w:rPr>
              <w:t>ure the brick wall panel 4’x4’, as per requirement.</w:t>
            </w:r>
          </w:p>
          <w:p w:rsidR="00945907" w:rsidRPr="00945907" w:rsidRDefault="00173332" w:rsidP="00BD78A3">
            <w:pPr>
              <w:pStyle w:val="ListParagraph"/>
              <w:numPr>
                <w:ilvl w:val="1"/>
                <w:numId w:val="14"/>
              </w:numPr>
              <w:rPr>
                <w:rFonts w:cs="Arial"/>
              </w:rPr>
            </w:pPr>
            <w:r>
              <w:t>Ensure</w:t>
            </w:r>
            <w:r w:rsidR="00945907">
              <w:t xml:space="preserve"> </w:t>
            </w:r>
            <w:r w:rsidR="005C6E11">
              <w:t xml:space="preserve">whether the mixing process </w:t>
            </w:r>
            <w:r w:rsidR="00945907">
              <w:t xml:space="preserve">of cement and sand </w:t>
            </w:r>
            <w:r w:rsidR="005C6E11">
              <w:t>is according to the ratio by the labour.</w:t>
            </w:r>
          </w:p>
          <w:p w:rsidR="00A54D11" w:rsidRPr="00A54D11" w:rsidRDefault="00A54D11" w:rsidP="00BD78A3">
            <w:pPr>
              <w:pStyle w:val="ListParagraph"/>
              <w:numPr>
                <w:ilvl w:val="1"/>
                <w:numId w:val="14"/>
              </w:numPr>
              <w:rPr>
                <w:rFonts w:cs="Arial"/>
              </w:rPr>
            </w:pPr>
            <w:r>
              <w:t>Prepare t</w:t>
            </w:r>
            <w:r w:rsidR="00FD481E">
              <w:t>he surface for plaster of</w:t>
            </w:r>
            <w:r w:rsidR="005C6E11">
              <w:t xml:space="preserve"> the </w:t>
            </w:r>
            <w:r>
              <w:t>wall panel</w:t>
            </w:r>
            <w:r w:rsidR="00FD481E">
              <w:t xml:space="preserve"> </w:t>
            </w:r>
            <w:r w:rsidR="003811B6">
              <w:t>4’x4’ using</w:t>
            </w:r>
            <w:r w:rsidR="00945907">
              <w:t xml:space="preserve"> wire brush</w:t>
            </w:r>
            <w:r>
              <w:t>.</w:t>
            </w:r>
          </w:p>
          <w:p w:rsidR="00A54D11" w:rsidRPr="00AB3186" w:rsidRDefault="00A54D11" w:rsidP="00BD78A3">
            <w:pPr>
              <w:pStyle w:val="ListParagraph"/>
              <w:numPr>
                <w:ilvl w:val="1"/>
                <w:numId w:val="14"/>
              </w:numPr>
              <w:rPr>
                <w:rFonts w:cs="Arial"/>
              </w:rPr>
            </w:pPr>
            <w:r>
              <w:t>Fix the spot on brick wall panel 4’x4’ by the help of plump bob for ½ inch thick plaster.</w:t>
            </w:r>
          </w:p>
          <w:p w:rsidR="00AB3186" w:rsidRDefault="007C188D" w:rsidP="00BD78A3">
            <w:pPr>
              <w:pStyle w:val="ListParagraph"/>
              <w:numPr>
                <w:ilvl w:val="1"/>
                <w:numId w:val="14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Apply cement slurry on brick wall panel to ensure </w:t>
            </w:r>
            <w:r w:rsidR="00C20D90">
              <w:rPr>
                <w:rFonts w:cs="Arial"/>
              </w:rPr>
              <w:t xml:space="preserve">sticking </w:t>
            </w:r>
            <w:r>
              <w:rPr>
                <w:rFonts w:cs="Arial"/>
              </w:rPr>
              <w:t>of mortar with brick wall.</w:t>
            </w:r>
          </w:p>
          <w:p w:rsidR="007C188D" w:rsidRPr="007C188D" w:rsidRDefault="007C188D" w:rsidP="00BD78A3">
            <w:pPr>
              <w:pStyle w:val="ListParagraph"/>
              <w:numPr>
                <w:ilvl w:val="1"/>
                <w:numId w:val="14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Apply cement mortar ½ inch thick on brick wall panel </w:t>
            </w:r>
            <w:r>
              <w:t>4’x4’ and level it with the help of trowel.</w:t>
            </w:r>
          </w:p>
          <w:p w:rsidR="00BD78A3" w:rsidRPr="00BD78A3" w:rsidRDefault="007C188D" w:rsidP="00BD78A3">
            <w:pPr>
              <w:pStyle w:val="ListParagraph"/>
              <w:numPr>
                <w:ilvl w:val="1"/>
                <w:numId w:val="14"/>
              </w:numPr>
              <w:rPr>
                <w:rFonts w:cs="Arial"/>
              </w:rPr>
            </w:pPr>
            <w:r>
              <w:t>Finish the surface of cement mortar with the help of wooden and steel floats.</w:t>
            </w:r>
          </w:p>
          <w:p w:rsidR="00BD78A3" w:rsidRPr="00BD78A3" w:rsidRDefault="00BD78A3" w:rsidP="00BD78A3">
            <w:pPr>
              <w:pStyle w:val="ListParagraph"/>
              <w:numPr>
                <w:ilvl w:val="1"/>
                <w:numId w:val="14"/>
              </w:numPr>
              <w:rPr>
                <w:rFonts w:cs="Arial"/>
              </w:rPr>
            </w:pPr>
            <w:r w:rsidRPr="00BD78A3">
              <w:rPr>
                <w:rFonts w:cs="Arial"/>
              </w:rPr>
              <w:t>Adapt the safety measures as per work requirement.</w:t>
            </w:r>
          </w:p>
          <w:p w:rsidR="007C188D" w:rsidRPr="007C188D" w:rsidRDefault="007C188D" w:rsidP="007C188D">
            <w:pPr>
              <w:pStyle w:val="ListParagraph"/>
              <w:ind w:left="1440"/>
              <w:rPr>
                <w:rFonts w:cs="Arial"/>
              </w:rPr>
            </w:pPr>
          </w:p>
          <w:p w:rsidR="007C188D" w:rsidRDefault="009027E5" w:rsidP="005C6E11">
            <w:pPr>
              <w:pStyle w:val="ListParagraph"/>
              <w:numPr>
                <w:ilvl w:val="0"/>
                <w:numId w:val="16"/>
              </w:numPr>
            </w:pPr>
            <w:r>
              <w:t xml:space="preserve">Perform pointing </w:t>
            </w:r>
            <w:r w:rsidR="007C188D">
              <w:t>of brick wall panel 4</w:t>
            </w:r>
            <w:r>
              <w:t>’x4’ with cement sand ratio 1:2.</w:t>
            </w:r>
          </w:p>
          <w:p w:rsidR="007C188D" w:rsidRDefault="007C188D" w:rsidP="007C188D">
            <w:pPr>
              <w:pStyle w:val="ListParagraph"/>
            </w:pPr>
          </w:p>
          <w:p w:rsidR="007C188D" w:rsidRPr="00945907" w:rsidRDefault="00173332" w:rsidP="00BD78A3">
            <w:pPr>
              <w:pStyle w:val="ListParagraph"/>
              <w:numPr>
                <w:ilvl w:val="1"/>
                <w:numId w:val="14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Confirm </w:t>
            </w:r>
            <w:r w:rsidR="007C188D">
              <w:rPr>
                <w:rFonts w:cs="Arial"/>
              </w:rPr>
              <w:t xml:space="preserve">whether the </w:t>
            </w:r>
            <w:r w:rsidR="007C188D">
              <w:t>bri</w:t>
            </w:r>
            <w:r>
              <w:t xml:space="preserve">ck wall panel 4’x4’ is </w:t>
            </w:r>
            <w:r w:rsidR="007C188D">
              <w:t>cured.</w:t>
            </w:r>
          </w:p>
          <w:p w:rsidR="00945907" w:rsidRPr="00D32377" w:rsidRDefault="00173332" w:rsidP="00BD78A3">
            <w:pPr>
              <w:pStyle w:val="ListParagraph"/>
              <w:numPr>
                <w:ilvl w:val="1"/>
                <w:numId w:val="14"/>
              </w:numPr>
              <w:rPr>
                <w:rFonts w:cs="Arial"/>
              </w:rPr>
            </w:pPr>
            <w:r>
              <w:t>Ensure</w:t>
            </w:r>
            <w:r w:rsidR="00945907">
              <w:t xml:space="preserve"> whether the mixing process done by the labour of cement and sand is according to the ratio of 1:2</w:t>
            </w:r>
          </w:p>
          <w:p w:rsidR="00D32377" w:rsidRDefault="00D32377" w:rsidP="00BD78A3">
            <w:pPr>
              <w:pStyle w:val="ListParagraph"/>
              <w:numPr>
                <w:ilvl w:val="1"/>
                <w:numId w:val="14"/>
              </w:numPr>
            </w:pPr>
            <w:r>
              <w:t>Align the grooves of brick wall by using chisel to prepare the surface for pointing of brick wall panel 4’x4’</w:t>
            </w:r>
          </w:p>
          <w:p w:rsidR="00F80DF9" w:rsidRDefault="00F80DF9" w:rsidP="00BD78A3">
            <w:pPr>
              <w:pStyle w:val="ListParagraph"/>
              <w:numPr>
                <w:ilvl w:val="1"/>
                <w:numId w:val="14"/>
              </w:numPr>
            </w:pPr>
            <w:r>
              <w:t>Fill the course</w:t>
            </w:r>
            <w:r w:rsidR="003E14A8">
              <w:t>s</w:t>
            </w:r>
            <w:r>
              <w:t xml:space="preserve"> of brick wall panel 4’x4’ by using cement sand mortar (1:2)</w:t>
            </w:r>
          </w:p>
          <w:p w:rsidR="007C188D" w:rsidRDefault="00F80DF9" w:rsidP="00BD78A3">
            <w:pPr>
              <w:pStyle w:val="ListParagraph"/>
              <w:numPr>
                <w:ilvl w:val="1"/>
                <w:numId w:val="14"/>
              </w:numPr>
            </w:pPr>
            <w:r>
              <w:t xml:space="preserve">Remove the </w:t>
            </w:r>
            <w:r>
              <w:rPr>
                <w:rStyle w:val="apple-converted-space"/>
                <w:rFonts w:ascii="Trebuchet MS" w:hAnsi="Trebuchet MS"/>
                <w:color w:val="111111"/>
                <w:shd w:val="clear" w:color="auto" w:fill="FFFFFF"/>
              </w:rPr>
              <w:t> </w:t>
            </w:r>
            <w:r w:rsidRPr="00F80DF9">
              <w:t>excess mortar</w:t>
            </w:r>
            <w:r>
              <w:t xml:space="preserve"> with the help of wire brush</w:t>
            </w:r>
            <w:r w:rsidRPr="00F80DF9">
              <w:t xml:space="preserve"> and leave a face joint that is just lower than the face of the wall</w:t>
            </w:r>
            <w:r w:rsidR="00D32377">
              <w:t xml:space="preserve"> </w:t>
            </w:r>
          </w:p>
          <w:p w:rsidR="004B7B20" w:rsidRDefault="004B7B20" w:rsidP="004B7B20">
            <w:pPr>
              <w:pStyle w:val="ListParagraph"/>
              <w:numPr>
                <w:ilvl w:val="0"/>
                <w:numId w:val="16"/>
              </w:numPr>
            </w:pPr>
            <w:r w:rsidRPr="004B7B20">
              <w:rPr>
                <w:b/>
              </w:rPr>
              <w:t>Important Note:</w:t>
            </w:r>
            <w:r>
              <w:t xml:space="preserve"> The following general performance criteria will be followed and performed in all the tasks (where applicable) by the candidate in order to meet this standard.</w:t>
            </w:r>
          </w:p>
          <w:p w:rsidR="004B7B20" w:rsidRDefault="004B7B20" w:rsidP="004B7B20"/>
          <w:p w:rsidR="004B7B20" w:rsidRDefault="004B7B20" w:rsidP="004B7B20">
            <w:pPr>
              <w:pStyle w:val="ListParagraph"/>
              <w:numPr>
                <w:ilvl w:val="0"/>
                <w:numId w:val="17"/>
              </w:numPr>
              <w:ind w:left="1493" w:hanging="357"/>
            </w:pPr>
            <w:r>
              <w:t>Follow health and safety procedure as per the requirements of given task</w:t>
            </w:r>
          </w:p>
          <w:p w:rsidR="004B7B20" w:rsidRDefault="004B7B20" w:rsidP="004B7B20">
            <w:pPr>
              <w:pStyle w:val="ListParagraph"/>
              <w:numPr>
                <w:ilvl w:val="0"/>
                <w:numId w:val="17"/>
              </w:numPr>
              <w:ind w:left="1493" w:hanging="357"/>
            </w:pPr>
            <w:r>
              <w:t>Prepare work station as per the requirements of task</w:t>
            </w:r>
          </w:p>
          <w:p w:rsidR="004B7B20" w:rsidRDefault="004B7B20" w:rsidP="004B7B20">
            <w:pPr>
              <w:pStyle w:val="ListParagraph"/>
              <w:numPr>
                <w:ilvl w:val="0"/>
                <w:numId w:val="17"/>
              </w:numPr>
              <w:ind w:left="1493" w:hanging="357"/>
            </w:pPr>
            <w:r>
              <w:t>Select tools/ equipment as per the requirements of task</w:t>
            </w:r>
          </w:p>
          <w:p w:rsidR="004B7B20" w:rsidRDefault="004B7B20" w:rsidP="004B7B20">
            <w:pPr>
              <w:pStyle w:val="ListParagraph"/>
              <w:numPr>
                <w:ilvl w:val="0"/>
                <w:numId w:val="17"/>
              </w:numPr>
              <w:ind w:left="1493" w:hanging="357"/>
            </w:pPr>
            <w:r>
              <w:t>Report to supervisor in case of any contingency after taking necessary actions</w:t>
            </w:r>
          </w:p>
          <w:p w:rsidR="004B7B20" w:rsidRDefault="004B7B20" w:rsidP="004B7B20">
            <w:pPr>
              <w:pStyle w:val="ListParagraph"/>
              <w:numPr>
                <w:ilvl w:val="0"/>
                <w:numId w:val="17"/>
              </w:numPr>
              <w:ind w:left="1493" w:hanging="357"/>
            </w:pPr>
            <w:r>
              <w:t>Complete the work by following sequence of operations</w:t>
            </w:r>
          </w:p>
          <w:p w:rsidR="004B7B20" w:rsidRDefault="004B7B20" w:rsidP="004B7B20">
            <w:pPr>
              <w:ind w:left="943"/>
            </w:pPr>
            <w:r>
              <w:t xml:space="preserve">             Perform task(s) within standard timeframe</w:t>
            </w:r>
          </w:p>
          <w:p w:rsidR="00F80DF9" w:rsidRDefault="00F80DF9" w:rsidP="00F80DF9">
            <w:pPr>
              <w:pStyle w:val="ListParagraph"/>
              <w:ind w:left="1440"/>
            </w:pPr>
          </w:p>
          <w:p w:rsidR="007C188D" w:rsidRPr="007C188D" w:rsidRDefault="007C188D" w:rsidP="007C188D">
            <w:pPr>
              <w:rPr>
                <w:rFonts w:cs="Arial"/>
              </w:rPr>
            </w:pPr>
          </w:p>
        </w:tc>
      </w:tr>
      <w:tr w:rsidR="003667C1" w:rsidRPr="00C406B7" w:rsidTr="002E53CF">
        <w:trPr>
          <w:trHeight w:val="633"/>
          <w:jc w:val="center"/>
        </w:trPr>
        <w:tc>
          <w:tcPr>
            <w:tcW w:w="1593" w:type="dxa"/>
          </w:tcPr>
          <w:p w:rsidR="003667C1" w:rsidRPr="00251F83" w:rsidRDefault="00173332" w:rsidP="00EF6668">
            <w:pPr>
              <w:ind w:left="143" w:hanging="142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EE2DCB" w:rsidRPr="003A2CDE">
              <w:rPr>
                <w:b/>
                <w:bCs/>
              </w:rPr>
              <w:t>2.</w:t>
            </w:r>
            <w:r w:rsidR="00EE2DCB">
              <w:rPr>
                <w:b/>
                <w:bCs/>
              </w:rPr>
              <w:t xml:space="preserve"> </w:t>
            </w:r>
            <w:r w:rsidR="00EE2DCB" w:rsidRPr="00F41078">
              <w:rPr>
                <w:b/>
              </w:rPr>
              <w:t>Other requirements</w:t>
            </w:r>
          </w:p>
        </w:tc>
        <w:tc>
          <w:tcPr>
            <w:tcW w:w="8539" w:type="dxa"/>
          </w:tcPr>
          <w:p w:rsidR="003667C1" w:rsidRPr="003A2CDE" w:rsidRDefault="004B7B20" w:rsidP="00EF6668">
            <w:pPr>
              <w:pStyle w:val="ListParagraph"/>
              <w:numPr>
                <w:ilvl w:val="0"/>
                <w:numId w:val="10"/>
              </w:numPr>
            </w:pPr>
            <w:r>
              <w:t>[N/A</w:t>
            </w:r>
            <w:r w:rsidR="003667C1">
              <w:t>]</w:t>
            </w:r>
          </w:p>
        </w:tc>
      </w:tr>
      <w:tr w:rsidR="003667C1" w:rsidRPr="00C406B7" w:rsidTr="00CE2862">
        <w:trPr>
          <w:trHeight w:val="1341"/>
          <w:jc w:val="center"/>
        </w:trPr>
        <w:tc>
          <w:tcPr>
            <w:tcW w:w="1593" w:type="dxa"/>
          </w:tcPr>
          <w:p w:rsidR="003667C1" w:rsidRPr="00C406B7" w:rsidRDefault="003667C1" w:rsidP="003E034C">
            <w:pPr>
              <w:pStyle w:val="Activityhead"/>
              <w:tabs>
                <w:tab w:val="clear" w:pos="284"/>
              </w:tabs>
              <w:ind w:hanging="197"/>
            </w:pPr>
            <w:r>
              <w:t>3. Answer any questions your a</w:t>
            </w:r>
            <w:r w:rsidRPr="00C406B7">
              <w:t>ssessor may have during the practical assessment</w:t>
            </w:r>
          </w:p>
        </w:tc>
        <w:tc>
          <w:tcPr>
            <w:tcW w:w="8539" w:type="dxa"/>
          </w:tcPr>
          <w:p w:rsidR="003667C1" w:rsidRPr="00C406B7" w:rsidRDefault="003667C1" w:rsidP="00CE2862">
            <w:pPr>
              <w:pStyle w:val="Normalbulletsnew"/>
              <w:numPr>
                <w:ilvl w:val="0"/>
                <w:numId w:val="0"/>
              </w:numPr>
              <w:ind w:left="32"/>
            </w:pPr>
            <w:r w:rsidRPr="00C406B7">
              <w:t>My answers to questions are correct and demonstrate my understanding of the topics and their application.</w:t>
            </w:r>
          </w:p>
        </w:tc>
      </w:tr>
    </w:tbl>
    <w:p w:rsidR="00877C8B" w:rsidRDefault="00877C8B"/>
    <w:p w:rsidR="00877C8B" w:rsidRDefault="00877C8B"/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4"/>
        <w:gridCol w:w="8692"/>
      </w:tblGrid>
      <w:tr w:rsidR="00877C8B" w:rsidRPr="003A2CDE" w:rsidTr="00EF6668">
        <w:trPr>
          <w:trHeight w:val="20"/>
          <w:tblHeader/>
          <w:jc w:val="center"/>
        </w:trPr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vAlign w:val="center"/>
          </w:tcPr>
          <w:p w:rsidR="00877C8B" w:rsidRPr="003A2CDE" w:rsidRDefault="00877C8B" w:rsidP="00EF6668">
            <w:pPr>
              <w:pStyle w:val="BIGNUMBERS"/>
            </w:pPr>
            <w:r>
              <w:t>3</w:t>
            </w:r>
          </w:p>
        </w:tc>
        <w:tc>
          <w:tcPr>
            <w:tcW w:w="8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7C8B" w:rsidRPr="003A2CDE" w:rsidRDefault="00877C8B" w:rsidP="00EF6668">
            <w:pPr>
              <w:pStyle w:val="Heading3"/>
            </w:pPr>
            <w:r w:rsidRPr="003A2CDE">
              <w:t>assessor judgement guide</w:t>
            </w:r>
          </w:p>
        </w:tc>
      </w:tr>
      <w:tr w:rsidR="00877C8B" w:rsidRPr="003A2CDE" w:rsidTr="00EF6668">
        <w:trPr>
          <w:trHeight w:val="20"/>
          <w:tblHeader/>
          <w:jc w:val="center"/>
        </w:trPr>
        <w:tc>
          <w:tcPr>
            <w:tcW w:w="10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7C8B" w:rsidRPr="003A2CDE" w:rsidRDefault="00877C8B" w:rsidP="00EF6668">
            <w:pPr>
              <w:pStyle w:val="VerifierBoxSectionHeadings"/>
              <w:rPr>
                <w:sz w:val="10"/>
              </w:rPr>
            </w:pPr>
          </w:p>
        </w:tc>
      </w:tr>
      <w:tr w:rsidR="00877C8B" w:rsidRPr="003A2CDE" w:rsidTr="00EF6668">
        <w:trPr>
          <w:cantSplit/>
          <w:trHeight w:val="615"/>
          <w:jc w:val="center"/>
        </w:trPr>
        <w:tc>
          <w:tcPr>
            <w:tcW w:w="104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7C8B" w:rsidRPr="003A2CDE" w:rsidRDefault="00877C8B" w:rsidP="00EF6668">
            <w:pPr>
              <w:pStyle w:val="VerifierBoxSectionHeadings"/>
            </w:pPr>
            <w:r w:rsidRPr="00F81193">
              <w:rPr>
                <w:caps w:val="0"/>
                <w:sz w:val="20"/>
              </w:rPr>
              <w:t>Candidate</w:t>
            </w:r>
            <w:r>
              <w:rPr>
                <w:caps w:val="0"/>
                <w:sz w:val="20"/>
              </w:rPr>
              <w:t>’s</w:t>
            </w:r>
            <w:r w:rsidRPr="00F81193">
              <w:rPr>
                <w:caps w:val="0"/>
                <w:sz w:val="20"/>
              </w:rPr>
              <w:t xml:space="preserve"> Name </w:t>
            </w:r>
            <w:r w:rsidRPr="00F81193">
              <w:rPr>
                <w:sz w:val="20"/>
              </w:rPr>
              <w:t>……………………………………………</w:t>
            </w:r>
            <w:r w:rsidR="003811B6">
              <w:rPr>
                <w:sz w:val="20"/>
              </w:rPr>
              <w:t>……</w:t>
            </w:r>
            <w:r w:rsidRPr="00F81193">
              <w:rPr>
                <w:sz w:val="20"/>
              </w:rPr>
              <w:t xml:space="preserve">   </w:t>
            </w:r>
            <w:r w:rsidRPr="00F81193">
              <w:rPr>
                <w:caps w:val="0"/>
                <w:sz w:val="20"/>
              </w:rPr>
              <w:t>Father</w:t>
            </w:r>
            <w:r>
              <w:rPr>
                <w:caps w:val="0"/>
                <w:sz w:val="20"/>
              </w:rPr>
              <w:t>’s</w:t>
            </w:r>
            <w:r w:rsidRPr="00F81193">
              <w:rPr>
                <w:caps w:val="0"/>
                <w:sz w:val="20"/>
              </w:rPr>
              <w:t xml:space="preserve"> Name.</w:t>
            </w:r>
            <w:r w:rsidRPr="00F81193">
              <w:rPr>
                <w:sz w:val="20"/>
              </w:rPr>
              <w:t>……………………………………………………..</w:t>
            </w:r>
          </w:p>
        </w:tc>
      </w:tr>
      <w:tr w:rsidR="00877C8B" w:rsidRPr="003A2CDE" w:rsidTr="00EF6668">
        <w:trPr>
          <w:cantSplit/>
          <w:trHeight w:val="1040"/>
          <w:jc w:val="center"/>
        </w:trPr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877C8B" w:rsidRPr="003A2CDE" w:rsidRDefault="00877C8B" w:rsidP="00EF6668">
            <w:pPr>
              <w:pStyle w:val="Heading2"/>
              <w:jc w:val="center"/>
              <w:rPr>
                <w:b/>
                <w:sz w:val="32"/>
              </w:rPr>
            </w:pPr>
            <w:r>
              <w:rPr>
                <w:b/>
                <w:caps w:val="0"/>
                <w:sz w:val="22"/>
              </w:rPr>
              <w:t>INSTRUCTIONS F</w:t>
            </w:r>
            <w:r w:rsidRPr="003830AC">
              <w:rPr>
                <w:b/>
                <w:caps w:val="0"/>
                <w:sz w:val="22"/>
              </w:rPr>
              <w:t xml:space="preserve">OR ASSESSOR </w:t>
            </w:r>
          </w:p>
        </w:tc>
        <w:tc>
          <w:tcPr>
            <w:tcW w:w="8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877C8B" w:rsidRPr="0011170A" w:rsidRDefault="00877C8B" w:rsidP="00EF6668">
            <w:pPr>
              <w:pStyle w:val="VerifierBoxSectionHeadings"/>
              <w:rPr>
                <w:sz w:val="20"/>
              </w:rPr>
            </w:pPr>
            <w:r w:rsidRPr="0011170A">
              <w:rPr>
                <w:caps w:val="0"/>
                <w:sz w:val="20"/>
              </w:rPr>
              <w:t>This section contains</w:t>
            </w:r>
            <w:r>
              <w:rPr>
                <w:caps w:val="0"/>
                <w:sz w:val="20"/>
              </w:rPr>
              <w:t xml:space="preserve"> minimum evidence requirements. </w:t>
            </w:r>
            <w:r w:rsidRPr="0011170A">
              <w:rPr>
                <w:caps w:val="0"/>
                <w:sz w:val="20"/>
              </w:rPr>
              <w:t>Oral questioning may be used to clarify candidate understanding of the topic and its application</w:t>
            </w:r>
            <w:r w:rsidRPr="0011170A">
              <w:rPr>
                <w:sz w:val="20"/>
              </w:rPr>
              <w:t>.</w:t>
            </w:r>
          </w:p>
        </w:tc>
      </w:tr>
    </w:tbl>
    <w:p w:rsidR="00877C8B" w:rsidRDefault="00877C8B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9"/>
        <w:gridCol w:w="5103"/>
        <w:gridCol w:w="709"/>
        <w:gridCol w:w="709"/>
        <w:gridCol w:w="2085"/>
      </w:tblGrid>
      <w:tr w:rsidR="00877C8B" w:rsidRPr="003A2CDE" w:rsidTr="00EF6668">
        <w:trPr>
          <w:trHeight w:val="418"/>
          <w:tblHeader/>
          <w:jc w:val="center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877C8B" w:rsidRPr="003A2CDE" w:rsidRDefault="00877C8B" w:rsidP="00EF6668">
            <w:pPr>
              <w:pStyle w:val="Heading2"/>
            </w:pPr>
            <w:r w:rsidRPr="003A2CDE">
              <w:t>Activities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877C8B" w:rsidRPr="003A2CDE" w:rsidRDefault="00877C8B" w:rsidP="00EF6668">
            <w:pPr>
              <w:pStyle w:val="Heading2"/>
            </w:pPr>
            <w:r w:rsidRPr="003A2CDE">
              <w:t xml:space="preserve">minimum evidence required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877C8B" w:rsidRPr="003A2CDE" w:rsidRDefault="00877C8B" w:rsidP="00EF6668">
            <w:pPr>
              <w:pStyle w:val="Heading2"/>
              <w:jc w:val="center"/>
            </w:pPr>
            <w:r>
              <w:t>Yes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877C8B" w:rsidRPr="003A2CDE" w:rsidRDefault="00877C8B" w:rsidP="00EF6668">
            <w:pPr>
              <w:pStyle w:val="Heading2"/>
              <w:jc w:val="center"/>
            </w:pPr>
            <w:r>
              <w:t>No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877C8B" w:rsidRPr="003A2CDE" w:rsidRDefault="00877C8B" w:rsidP="00EF6668">
            <w:pPr>
              <w:pStyle w:val="Heading2"/>
            </w:pPr>
            <w:r w:rsidRPr="003A2CDE">
              <w:t>assessor comments</w:t>
            </w:r>
          </w:p>
        </w:tc>
      </w:tr>
      <w:tr w:rsidR="00877C8B" w:rsidRPr="003A2CDE" w:rsidTr="00EF6668">
        <w:trPr>
          <w:trHeight w:val="1088"/>
          <w:tblHeader/>
          <w:jc w:val="center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877C8B" w:rsidRPr="00E4075E" w:rsidRDefault="00877C8B" w:rsidP="00EF6668">
            <w:pPr>
              <w:pStyle w:val="Activityhead"/>
              <w:rPr>
                <w:b w:val="0"/>
              </w:rPr>
            </w:pPr>
            <w:r>
              <w:t xml:space="preserve">1. </w:t>
            </w:r>
            <w:r w:rsidR="009C69E8" w:rsidRPr="007D334D">
              <w:t xml:space="preserve">Complete practical task </w:t>
            </w:r>
            <w:r w:rsidR="00996529">
              <w:t>of Carry out Plastering and Pointing</w:t>
            </w:r>
            <w:r w:rsidR="009C69E8">
              <w:t xml:space="preserve"> </w:t>
            </w:r>
            <w:r w:rsidR="009C69E8" w:rsidRPr="007D334D">
              <w:t>under observation by an assessor</w:t>
            </w: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877C8B" w:rsidRDefault="00996529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  <w:p w:rsidR="00877C8B" w:rsidRPr="005905D5" w:rsidRDefault="00877C8B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77C8B" w:rsidRDefault="00877C8B" w:rsidP="00EF6668">
            <w:pPr>
              <w:pStyle w:val="Heading2"/>
              <w:jc w:val="center"/>
            </w:pPr>
          </w:p>
        </w:tc>
        <w:tc>
          <w:tcPr>
            <w:tcW w:w="20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7C8B" w:rsidRPr="003A2CDE" w:rsidRDefault="00877C8B" w:rsidP="00EF6668">
            <w:pPr>
              <w:pStyle w:val="Heading2"/>
            </w:pPr>
          </w:p>
        </w:tc>
      </w:tr>
      <w:tr w:rsidR="00BD78A3" w:rsidRPr="003A2CDE" w:rsidTr="00EF6668">
        <w:trPr>
          <w:trHeight w:val="418"/>
          <w:tblHeader/>
          <w:jc w:val="center"/>
        </w:trPr>
        <w:tc>
          <w:tcPr>
            <w:tcW w:w="1809" w:type="dxa"/>
            <w:vMerge w:val="restart"/>
            <w:tcBorders>
              <w:right w:val="dotted" w:sz="4" w:space="0" w:color="auto"/>
            </w:tcBorders>
            <w:shd w:val="clear" w:color="auto" w:fill="auto"/>
          </w:tcPr>
          <w:p w:rsidR="00BD78A3" w:rsidRPr="00996529" w:rsidRDefault="00BD78A3" w:rsidP="00996529">
            <w:pPr>
              <w:rPr>
                <w:rFonts w:cs="Arial"/>
              </w:rPr>
            </w:pPr>
            <w:r>
              <w:t xml:space="preserve">Plaster the brick wall panel 4’x4’ with mortar thickness ½ </w:t>
            </w:r>
            <w:r w:rsidR="003811B6">
              <w:t>inches</w:t>
            </w:r>
            <w:r>
              <w:t xml:space="preserve"> and cement sand ratio 1:6.</w:t>
            </w:r>
          </w:p>
          <w:p w:rsidR="00BD78A3" w:rsidRPr="00FD5B2E" w:rsidRDefault="00BD78A3" w:rsidP="00EF666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D78A3" w:rsidRPr="00996529" w:rsidRDefault="00BD78A3" w:rsidP="00996529">
            <w:pPr>
              <w:rPr>
                <w:rFonts w:cs="Arial"/>
              </w:rPr>
            </w:pPr>
            <w:r>
              <w:rPr>
                <w:rFonts w:cs="Arial"/>
              </w:rPr>
              <w:t xml:space="preserve">Confirmed </w:t>
            </w:r>
            <w:r w:rsidRPr="00996529">
              <w:rPr>
                <w:rFonts w:cs="Arial"/>
              </w:rPr>
              <w:t xml:space="preserve">whether the </w:t>
            </w:r>
            <w:r>
              <w:t>brick wall panel 4’x4’ is cured.</w:t>
            </w:r>
          </w:p>
          <w:p w:rsidR="00BD78A3" w:rsidRPr="006F7056" w:rsidRDefault="00BD78A3" w:rsidP="00996529"/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D78A3" w:rsidRDefault="00BD78A3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D78A3" w:rsidRDefault="00BD78A3" w:rsidP="00EF6668">
            <w:pPr>
              <w:pStyle w:val="Heading2"/>
            </w:pPr>
          </w:p>
        </w:tc>
        <w:tc>
          <w:tcPr>
            <w:tcW w:w="2085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BD78A3" w:rsidRPr="003A2CDE" w:rsidRDefault="00BD78A3" w:rsidP="00EF6668">
            <w:pPr>
              <w:pStyle w:val="Heading2"/>
            </w:pPr>
          </w:p>
        </w:tc>
      </w:tr>
      <w:tr w:rsidR="00BD78A3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D78A3" w:rsidRPr="00B10613" w:rsidRDefault="00BD78A3" w:rsidP="00EF666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D78A3" w:rsidRPr="00996529" w:rsidRDefault="00BD78A3" w:rsidP="00996529">
            <w:pPr>
              <w:rPr>
                <w:rFonts w:cs="Arial"/>
              </w:rPr>
            </w:pPr>
            <w:r>
              <w:t>Ensured whether the mixing process done by the labour of cement and sand is according to the ratio of 1:6.</w:t>
            </w:r>
          </w:p>
          <w:p w:rsidR="00BD78A3" w:rsidRDefault="00BD78A3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D78A3" w:rsidRDefault="00BD78A3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D78A3" w:rsidRDefault="00BD78A3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BD78A3" w:rsidRPr="003A2CDE" w:rsidRDefault="00BD78A3" w:rsidP="00EF6668">
            <w:pPr>
              <w:pStyle w:val="Heading2"/>
            </w:pPr>
          </w:p>
        </w:tc>
      </w:tr>
      <w:tr w:rsidR="00BD78A3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D78A3" w:rsidRPr="00B10613" w:rsidRDefault="00BD78A3" w:rsidP="00EF666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D78A3" w:rsidRPr="00996529" w:rsidRDefault="00BD78A3" w:rsidP="00996529">
            <w:pPr>
              <w:rPr>
                <w:rFonts w:cs="Arial"/>
              </w:rPr>
            </w:pPr>
            <w:r>
              <w:t>Prepared the surface for plaster of brick wall panel 4’x4’ with mortar thickness ½ inch using wire brush.</w:t>
            </w:r>
          </w:p>
          <w:p w:rsidR="00BD78A3" w:rsidRDefault="00BD78A3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D78A3" w:rsidRDefault="00BD78A3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D78A3" w:rsidRDefault="00BD78A3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BD78A3" w:rsidRPr="003A2CDE" w:rsidRDefault="00BD78A3" w:rsidP="00EF6668">
            <w:pPr>
              <w:pStyle w:val="Heading2"/>
            </w:pPr>
          </w:p>
        </w:tc>
      </w:tr>
      <w:tr w:rsidR="00BD78A3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D78A3" w:rsidRPr="00B10613" w:rsidRDefault="00BD78A3" w:rsidP="00EF666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D78A3" w:rsidRPr="00C00E2B" w:rsidRDefault="003811B6" w:rsidP="00C00E2B">
            <w:pPr>
              <w:rPr>
                <w:rFonts w:cs="Arial"/>
              </w:rPr>
            </w:pPr>
            <w:r>
              <w:t>Maintained the</w:t>
            </w:r>
            <w:r w:rsidR="00BD78A3">
              <w:t xml:space="preserve"> spot on brick wall panel 4’x4’ by the help of plump bob for ½ inch thick plaster.</w:t>
            </w:r>
          </w:p>
          <w:p w:rsidR="00BD78A3" w:rsidRDefault="00BD78A3" w:rsidP="00C00E2B"/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D78A3" w:rsidRDefault="00BD78A3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D78A3" w:rsidRDefault="00BD78A3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BD78A3" w:rsidRPr="003A2CDE" w:rsidRDefault="00BD78A3" w:rsidP="00EF6668">
            <w:pPr>
              <w:pStyle w:val="Heading2"/>
            </w:pPr>
          </w:p>
        </w:tc>
      </w:tr>
      <w:tr w:rsidR="00BD78A3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D78A3" w:rsidRPr="00B10613" w:rsidRDefault="00BD78A3" w:rsidP="00EF666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D78A3" w:rsidRPr="00C00E2B" w:rsidRDefault="006061AA" w:rsidP="00C00E2B">
            <w:pPr>
              <w:rPr>
                <w:rFonts w:cs="Arial"/>
              </w:rPr>
            </w:pPr>
            <w:r>
              <w:rPr>
                <w:rFonts w:cs="Arial"/>
              </w:rPr>
              <w:t>Applied cement slurry</w:t>
            </w:r>
            <w:r w:rsidR="00BD78A3">
              <w:rPr>
                <w:rFonts w:cs="Arial"/>
              </w:rPr>
              <w:t xml:space="preserve"> </w:t>
            </w:r>
            <w:r w:rsidR="00BD78A3" w:rsidRPr="00C00E2B">
              <w:rPr>
                <w:rFonts w:cs="Arial"/>
              </w:rPr>
              <w:t xml:space="preserve">on brick wall panel to ensure </w:t>
            </w:r>
            <w:r>
              <w:rPr>
                <w:rFonts w:cs="Arial"/>
              </w:rPr>
              <w:t xml:space="preserve">sticking </w:t>
            </w:r>
            <w:r w:rsidR="00BD78A3" w:rsidRPr="00C00E2B">
              <w:rPr>
                <w:rFonts w:cs="Arial"/>
              </w:rPr>
              <w:t>of mortar with brick wall</w:t>
            </w:r>
            <w:r w:rsidR="00BD78A3">
              <w:rPr>
                <w:rFonts w:cs="Arial"/>
              </w:rPr>
              <w:t>.</w:t>
            </w:r>
          </w:p>
          <w:p w:rsidR="00BD78A3" w:rsidRDefault="00BD78A3" w:rsidP="00996529"/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D78A3" w:rsidRDefault="00BD78A3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D78A3" w:rsidRDefault="00BD78A3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BD78A3" w:rsidRPr="003A2CDE" w:rsidRDefault="00BD78A3" w:rsidP="00EF6668">
            <w:pPr>
              <w:pStyle w:val="Heading2"/>
            </w:pPr>
          </w:p>
        </w:tc>
      </w:tr>
      <w:tr w:rsidR="00BD78A3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D78A3" w:rsidRPr="00B10613" w:rsidRDefault="00BD78A3" w:rsidP="00EF666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D78A3" w:rsidRPr="00C00E2B" w:rsidRDefault="00BD78A3" w:rsidP="00C00E2B">
            <w:pPr>
              <w:rPr>
                <w:rFonts w:cs="Arial"/>
              </w:rPr>
            </w:pPr>
            <w:r w:rsidRPr="00C00E2B">
              <w:rPr>
                <w:rFonts w:cs="Arial"/>
              </w:rPr>
              <w:t>A</w:t>
            </w:r>
            <w:r>
              <w:rPr>
                <w:rFonts w:cs="Arial"/>
              </w:rPr>
              <w:t>pplied</w:t>
            </w:r>
            <w:r w:rsidRPr="00C00E2B">
              <w:rPr>
                <w:rFonts w:cs="Arial"/>
              </w:rPr>
              <w:t xml:space="preserve"> cement mortar ½ inch thick on brick wall panel </w:t>
            </w:r>
            <w:r>
              <w:t>4’x4’ and levelled it with the help of trowel.</w:t>
            </w:r>
          </w:p>
          <w:p w:rsidR="00BD78A3" w:rsidRDefault="00BD78A3" w:rsidP="00996529"/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D78A3" w:rsidRDefault="00BD78A3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D78A3" w:rsidRDefault="00BD78A3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BD78A3" w:rsidRPr="003A2CDE" w:rsidRDefault="00BD78A3" w:rsidP="00EF6668">
            <w:pPr>
              <w:pStyle w:val="Heading2"/>
            </w:pPr>
          </w:p>
        </w:tc>
      </w:tr>
      <w:tr w:rsidR="00BD78A3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D78A3" w:rsidRPr="00B10613" w:rsidRDefault="00BD78A3" w:rsidP="00EF666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D78A3" w:rsidRDefault="006061AA" w:rsidP="00C00E2B">
            <w:r>
              <w:t xml:space="preserve">Finished </w:t>
            </w:r>
            <w:r w:rsidR="00BD78A3">
              <w:t>surface of cement mortar with the help of wood</w:t>
            </w:r>
            <w:r>
              <w:t xml:space="preserve">en and steel floats. </w:t>
            </w:r>
          </w:p>
          <w:p w:rsidR="00BD78A3" w:rsidRPr="00C00E2B" w:rsidRDefault="00BD78A3" w:rsidP="00C00E2B">
            <w:pPr>
              <w:rPr>
                <w:rFonts w:cs="Arial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D78A3" w:rsidRDefault="00BD78A3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D78A3" w:rsidRDefault="00BD78A3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BD78A3" w:rsidRPr="003A2CDE" w:rsidRDefault="00BD78A3" w:rsidP="00EF6668">
            <w:pPr>
              <w:pStyle w:val="Heading2"/>
            </w:pPr>
          </w:p>
        </w:tc>
      </w:tr>
      <w:tr w:rsidR="00BD78A3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D78A3" w:rsidRPr="00B10613" w:rsidRDefault="00BD78A3" w:rsidP="00EF666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D78A3" w:rsidRPr="00BD78A3" w:rsidRDefault="00BD78A3" w:rsidP="00BD78A3">
            <w:pPr>
              <w:rPr>
                <w:rFonts w:cs="Arial"/>
              </w:rPr>
            </w:pPr>
            <w:r w:rsidRPr="00BD78A3">
              <w:rPr>
                <w:rFonts w:cs="Arial"/>
              </w:rPr>
              <w:t>Adapt</w:t>
            </w:r>
            <w:r>
              <w:rPr>
                <w:rFonts w:cs="Arial"/>
              </w:rPr>
              <w:t>ed</w:t>
            </w:r>
            <w:r w:rsidRPr="00BD78A3">
              <w:rPr>
                <w:rFonts w:cs="Arial"/>
              </w:rPr>
              <w:t xml:space="preserve"> safety measures as per work requirement.</w:t>
            </w:r>
          </w:p>
          <w:p w:rsidR="00BD78A3" w:rsidRDefault="00BD78A3" w:rsidP="00C00E2B"/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D78A3" w:rsidRDefault="00BD78A3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D78A3" w:rsidRDefault="00BD78A3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BD78A3" w:rsidRPr="003A2CDE" w:rsidRDefault="00BD78A3" w:rsidP="00EF6668">
            <w:pPr>
              <w:pStyle w:val="Heading2"/>
            </w:pPr>
          </w:p>
        </w:tc>
      </w:tr>
      <w:tr w:rsidR="00BD78A3" w:rsidRPr="003A2CDE" w:rsidTr="00EF6668">
        <w:trPr>
          <w:trHeight w:val="418"/>
          <w:tblHeader/>
          <w:jc w:val="center"/>
        </w:trPr>
        <w:tc>
          <w:tcPr>
            <w:tcW w:w="1809" w:type="dxa"/>
            <w:vMerge w:val="restart"/>
            <w:tcBorders>
              <w:right w:val="dotted" w:sz="4" w:space="0" w:color="auto"/>
            </w:tcBorders>
            <w:shd w:val="clear" w:color="auto" w:fill="auto"/>
          </w:tcPr>
          <w:p w:rsidR="00BD78A3" w:rsidRDefault="00BD78A3" w:rsidP="00C00E2B">
            <w:r>
              <w:t xml:space="preserve">Perform pointing of brick wall panel 4’x4’ with cement sand ratio 1:2 </w:t>
            </w:r>
          </w:p>
          <w:p w:rsidR="00BD78A3" w:rsidRPr="00B10613" w:rsidRDefault="00BD78A3" w:rsidP="00EF6668">
            <w:pPr>
              <w:rPr>
                <w:rFonts w:cs="Segoe Print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D78A3" w:rsidRPr="00C00E2B" w:rsidRDefault="00BD78A3" w:rsidP="00C00E2B">
            <w:pPr>
              <w:rPr>
                <w:rFonts w:cs="Arial"/>
              </w:rPr>
            </w:pPr>
            <w:r>
              <w:rPr>
                <w:rFonts w:cs="Arial"/>
              </w:rPr>
              <w:t>Confirmed</w:t>
            </w:r>
            <w:r w:rsidRPr="00C00E2B">
              <w:rPr>
                <w:rFonts w:cs="Arial"/>
              </w:rPr>
              <w:t xml:space="preserve"> whether the </w:t>
            </w:r>
            <w:r>
              <w:t>brick wall panel 4’x4’ is cured.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D78A3" w:rsidRDefault="00BD78A3" w:rsidP="00EF6668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D78A3" w:rsidRDefault="00BD78A3" w:rsidP="00EF6668">
            <w:pPr>
              <w:pStyle w:val="Heading2"/>
            </w:pPr>
          </w:p>
        </w:tc>
        <w:tc>
          <w:tcPr>
            <w:tcW w:w="2085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BD78A3" w:rsidRPr="003A2CDE" w:rsidRDefault="00BD78A3" w:rsidP="00EF6668">
            <w:pPr>
              <w:pStyle w:val="Heading2"/>
            </w:pPr>
          </w:p>
        </w:tc>
      </w:tr>
      <w:tr w:rsidR="00BD78A3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BD78A3" w:rsidRDefault="00BD78A3" w:rsidP="00EF6668">
            <w:pPr>
              <w:rPr>
                <w:rFonts w:cs="Segoe Print"/>
                <w:b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D78A3" w:rsidRPr="00C00E2B" w:rsidRDefault="00BD78A3" w:rsidP="00EF6668">
            <w:pPr>
              <w:rPr>
                <w:rFonts w:cs="Arial"/>
              </w:rPr>
            </w:pPr>
            <w:r>
              <w:t>Ensured whether the mixing process done by the labour of cement and sand is according to the ratio of 1:2.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D78A3" w:rsidRDefault="00BD78A3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D78A3" w:rsidRDefault="00BD78A3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BD78A3" w:rsidRPr="003A2CDE" w:rsidRDefault="00BD78A3" w:rsidP="00EF6668">
            <w:pPr>
              <w:pStyle w:val="Heading2"/>
            </w:pPr>
          </w:p>
        </w:tc>
      </w:tr>
      <w:tr w:rsidR="00BD78A3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BD78A3" w:rsidRDefault="00BD78A3" w:rsidP="00EF6668">
            <w:pPr>
              <w:rPr>
                <w:rFonts w:cs="Segoe Print"/>
                <w:b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D78A3" w:rsidRDefault="00BD78A3" w:rsidP="00C00E2B">
            <w:r>
              <w:t>Aligned the grooves of brick wall by using chisel to prepare the surface for pointing of brick wall panel 4’x4’.</w:t>
            </w:r>
          </w:p>
          <w:p w:rsidR="00BD78A3" w:rsidRPr="00C00E2B" w:rsidRDefault="00BD78A3" w:rsidP="00C00E2B"/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D78A3" w:rsidRDefault="00BD78A3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D78A3" w:rsidRDefault="00BD78A3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BD78A3" w:rsidRPr="003A2CDE" w:rsidRDefault="00BD78A3" w:rsidP="00EF6668">
            <w:pPr>
              <w:pStyle w:val="Heading2"/>
            </w:pPr>
          </w:p>
        </w:tc>
      </w:tr>
      <w:tr w:rsidR="00BD78A3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BD78A3" w:rsidRDefault="00BD78A3" w:rsidP="00EF6668">
            <w:pPr>
              <w:rPr>
                <w:rFonts w:cs="Segoe Print"/>
                <w:b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D78A3" w:rsidRDefault="00E636CC" w:rsidP="00C00E2B">
            <w:r>
              <w:t>Filled mortar in joints of the brick layers.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D78A3" w:rsidRDefault="00BD78A3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D78A3" w:rsidRDefault="00BD78A3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BD78A3" w:rsidRPr="003A2CDE" w:rsidRDefault="00BD78A3" w:rsidP="00EF6668">
            <w:pPr>
              <w:pStyle w:val="Heading2"/>
            </w:pPr>
          </w:p>
        </w:tc>
      </w:tr>
      <w:tr w:rsidR="00BD78A3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BD78A3" w:rsidRDefault="00BD78A3" w:rsidP="00EF6668">
            <w:pPr>
              <w:rPr>
                <w:rFonts w:cs="Segoe Print"/>
                <w:b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D78A3" w:rsidRDefault="00BD78A3" w:rsidP="00C00E2B">
            <w:r>
              <w:t xml:space="preserve">Removed the </w:t>
            </w:r>
            <w:r w:rsidRPr="00F80DF9">
              <w:t>excess mortar</w:t>
            </w:r>
            <w:r>
              <w:t xml:space="preserve"> with the help of wire brush and left</w:t>
            </w:r>
            <w:r w:rsidRPr="00F80DF9">
              <w:t xml:space="preserve"> a face joint that is just lower than the face of the wall</w:t>
            </w:r>
            <w:r>
              <w:t xml:space="preserve">. </w:t>
            </w:r>
          </w:p>
          <w:p w:rsidR="00BD78A3" w:rsidRDefault="00BD78A3" w:rsidP="00C00E2B"/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D78A3" w:rsidRDefault="00BD78A3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D78A3" w:rsidRDefault="00BD78A3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BD78A3" w:rsidRPr="003A2CDE" w:rsidRDefault="00BD78A3" w:rsidP="00EF6668">
            <w:pPr>
              <w:pStyle w:val="Heading2"/>
            </w:pPr>
          </w:p>
        </w:tc>
      </w:tr>
      <w:tr w:rsidR="00877C8B" w:rsidRPr="003A2CDE" w:rsidTr="00EF6668">
        <w:trPr>
          <w:trHeight w:val="418"/>
          <w:tblHeader/>
          <w:jc w:val="center"/>
        </w:trPr>
        <w:tc>
          <w:tcPr>
            <w:tcW w:w="1809" w:type="dxa"/>
            <w:vMerge w:val="restart"/>
            <w:tcBorders>
              <w:right w:val="dotted" w:sz="4" w:space="0" w:color="auto"/>
            </w:tcBorders>
            <w:shd w:val="clear" w:color="auto" w:fill="auto"/>
          </w:tcPr>
          <w:p w:rsidR="00877C8B" w:rsidRDefault="008E3484" w:rsidP="00EF6668">
            <w:pPr>
              <w:rPr>
                <w:rFonts w:cs="Segoe Print"/>
                <w:b/>
              </w:rPr>
            </w:pPr>
            <w:r>
              <w:rPr>
                <w:rFonts w:cs="Segoe Print"/>
                <w:b/>
              </w:rPr>
              <w:t>General performance criteria</w:t>
            </w: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77C8B" w:rsidRDefault="008E3484" w:rsidP="008E3484">
            <w:r>
              <w:t>Follow health and safety procedure as per the requirements of given task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pStyle w:val="Heading2"/>
            </w:pPr>
          </w:p>
        </w:tc>
        <w:tc>
          <w:tcPr>
            <w:tcW w:w="2085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877C8B" w:rsidRDefault="00877C8B" w:rsidP="00EF6668">
            <w:pPr>
              <w:pStyle w:val="Heading2"/>
            </w:pPr>
          </w:p>
          <w:p w:rsidR="008E3484" w:rsidRDefault="008E3484" w:rsidP="008E3484"/>
          <w:p w:rsidR="008E3484" w:rsidRDefault="008E3484" w:rsidP="008E3484"/>
          <w:p w:rsidR="008E3484" w:rsidRDefault="008E3484" w:rsidP="008E3484"/>
          <w:p w:rsidR="008E3484" w:rsidRPr="008E3484" w:rsidRDefault="008E3484" w:rsidP="008E3484"/>
        </w:tc>
      </w:tr>
      <w:tr w:rsidR="00877C8B" w:rsidRPr="003A2CDE" w:rsidTr="00EF6668">
        <w:trPr>
          <w:trHeight w:val="36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877C8B" w:rsidRPr="003A2CDE" w:rsidRDefault="00877C8B" w:rsidP="00EF6668">
            <w:pPr>
              <w:pStyle w:val="Activityhead"/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77C8B" w:rsidRDefault="008E3484" w:rsidP="00EF6668">
            <w:r>
              <w:t>Prepare work station as per the requirements of task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877C8B" w:rsidRPr="003A2CDE" w:rsidRDefault="00877C8B" w:rsidP="00EF6668">
            <w:pPr>
              <w:pStyle w:val="Heading2"/>
            </w:pPr>
          </w:p>
        </w:tc>
      </w:tr>
      <w:tr w:rsidR="008E3484" w:rsidRPr="003A2CDE" w:rsidTr="00EF6668">
        <w:trPr>
          <w:trHeight w:val="36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8E3484" w:rsidRPr="003A2CDE" w:rsidRDefault="008E3484" w:rsidP="00EF6668">
            <w:pPr>
              <w:pStyle w:val="Activityhead"/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3484" w:rsidRDefault="008E3484" w:rsidP="008E3484">
            <w:r>
              <w:t>Select tools/ equipment as per the requirements of task</w:t>
            </w:r>
          </w:p>
          <w:p w:rsidR="008E3484" w:rsidRDefault="008E3484" w:rsidP="00EF6668"/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3484" w:rsidRDefault="008E3484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3484" w:rsidRDefault="008E3484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8E3484" w:rsidRPr="003A2CDE" w:rsidRDefault="008E3484" w:rsidP="00EF6668">
            <w:pPr>
              <w:pStyle w:val="Heading2"/>
            </w:pPr>
          </w:p>
        </w:tc>
      </w:tr>
      <w:tr w:rsidR="008E3484" w:rsidRPr="003A2CDE" w:rsidTr="00EF6668">
        <w:trPr>
          <w:trHeight w:val="36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8E3484" w:rsidRPr="003A2CDE" w:rsidRDefault="008E3484" w:rsidP="00EF6668">
            <w:pPr>
              <w:pStyle w:val="Activityhead"/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3484" w:rsidRDefault="008E3484" w:rsidP="008E3484">
            <w:r>
              <w:t>Report to supervisor in case of any contingency after taking necessary actions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3484" w:rsidRDefault="008E3484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3484" w:rsidRDefault="008E3484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8E3484" w:rsidRPr="003A2CDE" w:rsidRDefault="008E3484" w:rsidP="00EF6668">
            <w:pPr>
              <w:pStyle w:val="Heading2"/>
            </w:pPr>
          </w:p>
        </w:tc>
      </w:tr>
      <w:tr w:rsidR="008E3484" w:rsidRPr="003A2CDE" w:rsidTr="00EF6668">
        <w:trPr>
          <w:trHeight w:val="36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8E3484" w:rsidRPr="003A2CDE" w:rsidRDefault="008E3484" w:rsidP="00EF6668">
            <w:pPr>
              <w:pStyle w:val="Activityhead"/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3484" w:rsidRDefault="008E3484" w:rsidP="008E3484">
            <w:r>
              <w:t>Complete the work by following sequence of operations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3484" w:rsidRDefault="008E3484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3484" w:rsidRDefault="008E3484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8E3484" w:rsidRPr="003A2CDE" w:rsidRDefault="008E3484" w:rsidP="00EF6668">
            <w:pPr>
              <w:pStyle w:val="Heading2"/>
            </w:pPr>
          </w:p>
        </w:tc>
      </w:tr>
      <w:tr w:rsidR="00877C8B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877C8B" w:rsidRPr="003A2CDE" w:rsidRDefault="00877C8B" w:rsidP="00EF6668">
            <w:pPr>
              <w:pStyle w:val="Activityhead"/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3484" w:rsidRDefault="008E3484" w:rsidP="008E3484">
            <w:r>
              <w:t xml:space="preserve">Complete the work by following sequence of operation </w:t>
            </w:r>
            <w:r w:rsidR="002B0427">
              <w:t>p</w:t>
            </w:r>
            <w:r>
              <w:t>erform task(s) within standard timeframe</w:t>
            </w:r>
          </w:p>
          <w:p w:rsidR="00877C8B" w:rsidRDefault="00877C8B" w:rsidP="008E3484"/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877C8B" w:rsidRPr="003A2CDE" w:rsidRDefault="00877C8B" w:rsidP="00EF6668">
            <w:pPr>
              <w:pStyle w:val="Heading2"/>
            </w:pPr>
          </w:p>
        </w:tc>
      </w:tr>
      <w:tr w:rsidR="00877C8B" w:rsidRPr="003A2CDE" w:rsidTr="00EF6668">
        <w:trPr>
          <w:trHeight w:val="418"/>
          <w:tblHeader/>
          <w:jc w:val="center"/>
        </w:trPr>
        <w:tc>
          <w:tcPr>
            <w:tcW w:w="1809" w:type="dxa"/>
            <w:tcBorders>
              <w:right w:val="dotted" w:sz="4" w:space="0" w:color="auto"/>
            </w:tcBorders>
            <w:shd w:val="clear" w:color="auto" w:fill="auto"/>
          </w:tcPr>
          <w:p w:rsidR="00877C8B" w:rsidRPr="007D334D" w:rsidRDefault="00877C8B" w:rsidP="00EF6668">
            <w:pPr>
              <w:pStyle w:val="Activityhead"/>
              <w:ind w:left="0" w:firstLine="0"/>
            </w:pPr>
            <w:r>
              <w:t>2</w:t>
            </w:r>
            <w:r w:rsidRPr="00711881">
              <w:t xml:space="preserve">. </w:t>
            </w:r>
            <w:r w:rsidRPr="007D334D">
              <w:t>Other requirements</w:t>
            </w:r>
          </w:p>
          <w:p w:rsidR="00877C8B" w:rsidRPr="00711881" w:rsidRDefault="00877C8B" w:rsidP="00EF6668">
            <w:pPr>
              <w:ind w:left="198" w:hanging="198"/>
              <w:rPr>
                <w:b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877C8B" w:rsidRPr="00711881" w:rsidRDefault="004B7B20" w:rsidP="00EF6668">
            <w:r>
              <w:t>[N/A</w:t>
            </w:r>
            <w:r w:rsidR="00877C8B">
              <w:t>]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pStyle w:val="Heading2"/>
            </w:pPr>
          </w:p>
        </w:tc>
        <w:tc>
          <w:tcPr>
            <w:tcW w:w="208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877C8B" w:rsidRPr="003A2CDE" w:rsidRDefault="00877C8B" w:rsidP="00EF6668">
            <w:pPr>
              <w:pStyle w:val="Heading2"/>
            </w:pPr>
          </w:p>
        </w:tc>
      </w:tr>
    </w:tbl>
    <w:p w:rsidR="00F750C1" w:rsidRDefault="00F750C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2"/>
        <w:gridCol w:w="5152"/>
        <w:gridCol w:w="700"/>
        <w:gridCol w:w="694"/>
        <w:gridCol w:w="2027"/>
      </w:tblGrid>
      <w:tr w:rsidR="00F750C1" w:rsidRPr="00C406B7" w:rsidTr="00EF6668">
        <w:trPr>
          <w:trHeight w:val="14733"/>
          <w:tblHeader/>
          <w:jc w:val="center"/>
        </w:trPr>
        <w:tc>
          <w:tcPr>
            <w:tcW w:w="1850" w:type="dxa"/>
            <w:tcBorders>
              <w:right w:val="dotted" w:sz="4" w:space="0" w:color="auto"/>
            </w:tcBorders>
            <w:shd w:val="clear" w:color="auto" w:fill="auto"/>
          </w:tcPr>
          <w:p w:rsidR="00F750C1" w:rsidRPr="00C406B7" w:rsidRDefault="002D282B" w:rsidP="00EF6668">
            <w:pPr>
              <w:pStyle w:val="Activityhead"/>
              <w:ind w:left="0" w:firstLine="0"/>
            </w:pPr>
            <w:r>
              <w:lastRenderedPageBreak/>
              <w:t>3</w:t>
            </w:r>
            <w:r w:rsidR="00F750C1" w:rsidRPr="00C406B7">
              <w:t xml:space="preserve">. </w:t>
            </w:r>
            <w:r w:rsidR="00F750C1" w:rsidRPr="00C406B7">
              <w:rPr>
                <w:bCs/>
              </w:rPr>
              <w:t xml:space="preserve">Answer any questions </w:t>
            </w:r>
            <w:r w:rsidR="00F750C1">
              <w:rPr>
                <w:bCs/>
              </w:rPr>
              <w:t>the assessor may</w:t>
            </w:r>
            <w:r w:rsidR="00F750C1" w:rsidRPr="00C406B7">
              <w:rPr>
                <w:bCs/>
              </w:rPr>
              <w:t xml:space="preserve"> have during the practical assessment</w:t>
            </w:r>
          </w:p>
        </w:tc>
        <w:tc>
          <w:tcPr>
            <w:tcW w:w="519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F750C1" w:rsidRPr="00C406B7" w:rsidRDefault="00F750C1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  <w:lang w:val="en-GB"/>
              </w:rPr>
            </w:pPr>
            <w:r w:rsidRPr="00C406B7">
              <w:rPr>
                <w:rFonts w:ascii="Arial Narrow" w:hAnsi="Arial Narrow" w:cs="Arial"/>
                <w:sz w:val="20"/>
                <w:szCs w:val="20"/>
                <w:lang w:val="en-GB"/>
              </w:rPr>
              <w:t>Candidate’s answers to questions are correct and demonstrate understanding of the topics and their application.</w:t>
            </w:r>
          </w:p>
          <w:p w:rsidR="00F750C1" w:rsidRPr="00C406B7" w:rsidRDefault="00F750C1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  <w:lang w:val="en-GB"/>
              </w:rPr>
            </w:pPr>
          </w:p>
          <w:p w:rsidR="00F750C1" w:rsidRPr="00C406B7" w:rsidRDefault="00F750C1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  <w:lang w:val="en-GB"/>
              </w:rPr>
            </w:pPr>
            <w:r w:rsidRPr="00C406B7">
              <w:rPr>
                <w:rFonts w:ascii="Arial Narrow" w:hAnsi="Arial Narrow" w:cs="Arial"/>
                <w:sz w:val="20"/>
                <w:szCs w:val="20"/>
                <w:lang w:val="en-GB"/>
              </w:rPr>
              <w:t>Assessor to document below all questions asked and candidate answers. Use extra sheets if required and attach.</w:t>
            </w:r>
          </w:p>
          <w:p w:rsidR="00F750C1" w:rsidRPr="00C406B7" w:rsidRDefault="00F750C1" w:rsidP="00EF6668"/>
        </w:tc>
        <w:tc>
          <w:tcPr>
            <w:tcW w:w="7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F750C1" w:rsidRPr="00C406B7" w:rsidRDefault="00F750C1" w:rsidP="00EF6668">
            <w:pPr>
              <w:pStyle w:val="Heading2"/>
            </w:pPr>
          </w:p>
        </w:tc>
        <w:tc>
          <w:tcPr>
            <w:tcW w:w="69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F750C1" w:rsidRPr="00C406B7" w:rsidRDefault="00F750C1" w:rsidP="00EF6668">
            <w:pPr>
              <w:pStyle w:val="Heading2"/>
            </w:pPr>
          </w:p>
        </w:tc>
        <w:tc>
          <w:tcPr>
            <w:tcW w:w="2047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F750C1" w:rsidRPr="00C406B7" w:rsidRDefault="00F750C1" w:rsidP="00EF6668">
            <w:pPr>
              <w:pStyle w:val="Heading2"/>
            </w:pPr>
          </w:p>
        </w:tc>
      </w:tr>
    </w:tbl>
    <w:p w:rsidR="00F750C1" w:rsidRDefault="00F750C1"/>
    <w:p w:rsidR="00995F67" w:rsidRPr="00C406B7" w:rsidRDefault="00995F67"/>
    <w:tbl>
      <w:tblPr>
        <w:tblStyle w:val="TableGrid"/>
        <w:tblW w:w="0" w:type="auto"/>
        <w:tblBorders>
          <w:insideH w:val="none" w:sz="0" w:space="0" w:color="auto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1809"/>
        <w:gridCol w:w="8606"/>
      </w:tblGrid>
      <w:tr w:rsidR="00776C80" w:rsidRPr="00C406B7" w:rsidTr="00136AD5">
        <w:trPr>
          <w:trHeight w:val="344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776C80" w:rsidRPr="00C406B7" w:rsidRDefault="00776C80" w:rsidP="00D44708">
            <w:pPr>
              <w:pStyle w:val="BIGNUMBERS"/>
            </w:pPr>
            <w:r w:rsidRPr="00C406B7">
              <w:t>4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76C80" w:rsidRPr="00C406B7" w:rsidRDefault="00776C80" w:rsidP="00136AD5">
            <w:pPr>
              <w:pStyle w:val="Heading3"/>
            </w:pPr>
            <w:r w:rsidRPr="00C406B7">
              <w:t xml:space="preserve">List of </w:t>
            </w:r>
            <w:r w:rsidR="008D6DDC" w:rsidRPr="00C406B7">
              <w:t>TOOLS,</w:t>
            </w:r>
            <w:r w:rsidRPr="00C406B7">
              <w:t xml:space="preserve"> equipment, material and context of assessment</w:t>
            </w:r>
          </w:p>
        </w:tc>
      </w:tr>
    </w:tbl>
    <w:p w:rsidR="00776C80" w:rsidRPr="00C406B7" w:rsidRDefault="00776C80"/>
    <w:tbl>
      <w:tblPr>
        <w:tblStyle w:val="TableGrid"/>
        <w:tblW w:w="0" w:type="auto"/>
        <w:tblBorders>
          <w:insideH w:val="none" w:sz="0" w:space="0" w:color="auto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2184"/>
        <w:gridCol w:w="8231"/>
      </w:tblGrid>
      <w:tr w:rsidR="001340C8" w:rsidRPr="00C406B7" w:rsidTr="00974921">
        <w:trPr>
          <w:trHeight w:val="344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40C8" w:rsidRPr="00C406B7" w:rsidRDefault="00E97775" w:rsidP="00974921">
            <w:pPr>
              <w:spacing w:line="480" w:lineRule="auto"/>
              <w:jc w:val="center"/>
              <w:rPr>
                <w:b/>
                <w:sz w:val="40"/>
                <w:szCs w:val="40"/>
              </w:rPr>
            </w:pPr>
            <w:r w:rsidRPr="00C406B7">
              <w:rPr>
                <w:b/>
                <w:sz w:val="32"/>
                <w:szCs w:val="40"/>
              </w:rPr>
              <w:t>INSTRUCTIONS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085231" w:rsidRPr="00C406B7" w:rsidRDefault="001340C8" w:rsidP="00974921">
            <w:pPr>
              <w:ind w:left="32"/>
            </w:pPr>
            <w:r w:rsidRPr="00C406B7">
              <w:t>This section contains information regarding;</w:t>
            </w:r>
          </w:p>
          <w:p w:rsidR="001340C8" w:rsidRPr="00C406B7" w:rsidRDefault="001340C8" w:rsidP="00974921">
            <w:pPr>
              <w:ind w:left="32"/>
            </w:pPr>
          </w:p>
          <w:p w:rsidR="001340C8" w:rsidRPr="00C406B7" w:rsidRDefault="001340C8" w:rsidP="00974921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C406B7">
              <w:t xml:space="preserve">Context of the assessment </w:t>
            </w:r>
          </w:p>
          <w:p w:rsidR="001340C8" w:rsidRPr="00C406B7" w:rsidRDefault="001340C8" w:rsidP="00974921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C406B7">
              <w:t xml:space="preserve">List </w:t>
            </w:r>
            <w:r w:rsidR="00E13E79" w:rsidRPr="00C406B7">
              <w:t>of required</w:t>
            </w:r>
            <w:r w:rsidRPr="00C406B7">
              <w:t xml:space="preserve"> tools and </w:t>
            </w:r>
            <w:r w:rsidR="00C406B7" w:rsidRPr="00C406B7">
              <w:t>equipment</w:t>
            </w:r>
            <w:r w:rsidRPr="00C406B7">
              <w:t>.</w:t>
            </w:r>
          </w:p>
          <w:p w:rsidR="001340C8" w:rsidRPr="00C406B7" w:rsidRDefault="001340C8" w:rsidP="00974921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C406B7">
              <w:t xml:space="preserve">List of </w:t>
            </w:r>
            <w:r w:rsidR="00E13E79" w:rsidRPr="00C406B7">
              <w:t>consumable</w:t>
            </w:r>
            <w:r w:rsidRPr="00C406B7">
              <w:t xml:space="preserve"> items required during the service</w:t>
            </w:r>
          </w:p>
        </w:tc>
      </w:tr>
      <w:tr w:rsidR="0016767A" w:rsidRPr="00C406B7" w:rsidTr="007743E6">
        <w:trPr>
          <w:trHeight w:val="928"/>
        </w:trPr>
        <w:tc>
          <w:tcPr>
            <w:tcW w:w="1809" w:type="dxa"/>
            <w:tcBorders>
              <w:top w:val="single" w:sz="4" w:space="0" w:color="auto"/>
              <w:right w:val="single" w:sz="4" w:space="0" w:color="auto"/>
            </w:tcBorders>
          </w:tcPr>
          <w:p w:rsidR="0016767A" w:rsidRPr="00C406B7" w:rsidRDefault="0016767A" w:rsidP="005F46E5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C406B7">
              <w:rPr>
                <w:b/>
              </w:rPr>
              <w:t xml:space="preserve">Context of Assessment 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767A" w:rsidRPr="00C406B7" w:rsidRDefault="0000506C" w:rsidP="00974921">
            <w:pPr>
              <w:spacing w:line="480" w:lineRule="auto"/>
            </w:pPr>
            <w:r w:rsidRPr="00C406B7">
              <w:t xml:space="preserve">This task will be performed in </w:t>
            </w:r>
            <w:r w:rsidRPr="00C406B7">
              <w:rPr>
                <w:b/>
              </w:rPr>
              <w:t>real time</w:t>
            </w:r>
            <w:r w:rsidR="00F12CB2">
              <w:rPr>
                <w:b/>
              </w:rPr>
              <w:t>/simulated</w:t>
            </w:r>
            <w:r w:rsidR="002A7FAA">
              <w:rPr>
                <w:b/>
              </w:rPr>
              <w:t xml:space="preserve"> </w:t>
            </w:r>
            <w:r w:rsidRPr="00C406B7">
              <w:t>environmen</w:t>
            </w:r>
            <w:r w:rsidRPr="003B74E5">
              <w:t>t.</w:t>
            </w:r>
          </w:p>
        </w:tc>
      </w:tr>
    </w:tbl>
    <w:p w:rsidR="001340C8" w:rsidRPr="00C406B7" w:rsidRDefault="001340C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7797"/>
        <w:gridCol w:w="1943"/>
      </w:tblGrid>
      <w:tr w:rsidR="00776C80" w:rsidRPr="00C406B7" w:rsidTr="00710EB4">
        <w:trPr>
          <w:trHeight w:val="127"/>
        </w:trPr>
        <w:tc>
          <w:tcPr>
            <w:tcW w:w="1041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76C80" w:rsidRPr="00C406B7" w:rsidRDefault="00776C80" w:rsidP="005F46E5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b/>
              </w:rPr>
            </w:pPr>
            <w:r w:rsidRPr="00C406B7">
              <w:rPr>
                <w:b/>
              </w:rPr>
              <w:t>List</w:t>
            </w:r>
            <w:r w:rsidR="0095728C" w:rsidRPr="00C406B7">
              <w:rPr>
                <w:b/>
              </w:rPr>
              <w:t xml:space="preserve"> of tools and equipment require</w:t>
            </w:r>
            <w:r w:rsidR="00710EB4" w:rsidRPr="00C406B7">
              <w:rPr>
                <w:b/>
              </w:rPr>
              <w:t>d</w:t>
            </w:r>
            <w:r w:rsidR="00696DD6">
              <w:rPr>
                <w:b/>
              </w:rPr>
              <w:t xml:space="preserve"> </w:t>
            </w:r>
            <w:r w:rsidR="00710EB4" w:rsidRPr="00C406B7">
              <w:rPr>
                <w:b/>
              </w:rPr>
              <w:t>(for five</w:t>
            </w:r>
            <w:r w:rsidR="00730983" w:rsidRPr="00C406B7">
              <w:rPr>
                <w:b/>
              </w:rPr>
              <w:t xml:space="preserve"> candidates</w:t>
            </w:r>
            <w:r w:rsidR="00710EB4" w:rsidRPr="00C406B7">
              <w:rPr>
                <w:b/>
              </w:rPr>
              <w:t>)</w:t>
            </w:r>
          </w:p>
        </w:tc>
      </w:tr>
      <w:tr w:rsidR="00776C80" w:rsidRPr="00C406B7" w:rsidTr="00F41EB0">
        <w:tc>
          <w:tcPr>
            <w:tcW w:w="6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76C80" w:rsidP="00136AD5">
            <w:pPr>
              <w:spacing w:line="276" w:lineRule="auto"/>
              <w:rPr>
                <w:b/>
              </w:rPr>
            </w:pPr>
            <w:r w:rsidRPr="00C406B7">
              <w:rPr>
                <w:b/>
              </w:rPr>
              <w:t xml:space="preserve">S. No </w:t>
            </w:r>
          </w:p>
        </w:tc>
        <w:tc>
          <w:tcPr>
            <w:tcW w:w="77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10EB4" w:rsidP="00136AD5">
            <w:pPr>
              <w:spacing w:line="276" w:lineRule="auto"/>
              <w:rPr>
                <w:b/>
              </w:rPr>
            </w:pPr>
            <w:r w:rsidRPr="00C406B7">
              <w:rPr>
                <w:b/>
              </w:rPr>
              <w:t>Items</w:t>
            </w:r>
          </w:p>
        </w:tc>
        <w:tc>
          <w:tcPr>
            <w:tcW w:w="19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76C80" w:rsidP="00EA69E2">
            <w:pPr>
              <w:spacing w:line="276" w:lineRule="auto"/>
              <w:jc w:val="center"/>
              <w:rPr>
                <w:b/>
              </w:rPr>
            </w:pPr>
            <w:r w:rsidRPr="00C406B7">
              <w:rPr>
                <w:b/>
              </w:rPr>
              <w:t>Quantity</w:t>
            </w:r>
          </w:p>
        </w:tc>
      </w:tr>
      <w:tr w:rsidR="0018731C" w:rsidRPr="00C406B7" w:rsidTr="00DB065A">
        <w:tc>
          <w:tcPr>
            <w:tcW w:w="675" w:type="dxa"/>
            <w:tcBorders>
              <w:bottom w:val="dotted" w:sz="4" w:space="0" w:color="000000" w:themeColor="text1"/>
              <w:right w:val="single" w:sz="4" w:space="0" w:color="auto"/>
            </w:tcBorders>
          </w:tcPr>
          <w:p w:rsidR="0018731C" w:rsidRPr="00DC2340" w:rsidRDefault="0018731C" w:rsidP="006836E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7797" w:type="dxa"/>
            <w:tcBorders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18731C" w:rsidRDefault="00EC4532" w:rsidP="006836EC">
            <w:pPr>
              <w:spacing w:line="276" w:lineRule="auto"/>
            </w:pPr>
            <w:r>
              <w:t>Trowel</w:t>
            </w:r>
          </w:p>
        </w:tc>
        <w:tc>
          <w:tcPr>
            <w:tcW w:w="1943" w:type="dxa"/>
            <w:tcBorders>
              <w:left w:val="single" w:sz="4" w:space="0" w:color="auto"/>
              <w:bottom w:val="dotted" w:sz="4" w:space="0" w:color="000000" w:themeColor="text1"/>
            </w:tcBorders>
          </w:tcPr>
          <w:p w:rsidR="0018731C" w:rsidRDefault="00FA10CE" w:rsidP="00FC3D16">
            <w:pPr>
              <w:spacing w:line="276" w:lineRule="auto"/>
              <w:jc w:val="center"/>
            </w:pPr>
            <w:r>
              <w:t>0</w:t>
            </w:r>
            <w:r w:rsidR="00EC4532">
              <w:t>5</w:t>
            </w:r>
          </w:p>
        </w:tc>
      </w:tr>
      <w:tr w:rsidR="0018731C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18731C" w:rsidRPr="00DC2340" w:rsidRDefault="00A60123" w:rsidP="006836EC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EC4532" w:rsidRDefault="00EC4532" w:rsidP="006836EC">
            <w:pPr>
              <w:spacing w:line="276" w:lineRule="auto"/>
            </w:pPr>
            <w:r>
              <w:t>Chisel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18731C" w:rsidRDefault="00FA10CE" w:rsidP="00FC3D16">
            <w:pPr>
              <w:spacing w:line="276" w:lineRule="auto"/>
              <w:jc w:val="center"/>
            </w:pPr>
            <w:r>
              <w:t>0</w:t>
            </w:r>
            <w:r w:rsidR="00EC4532">
              <w:t>5</w:t>
            </w:r>
          </w:p>
        </w:tc>
      </w:tr>
      <w:tr w:rsidR="0018731C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18731C" w:rsidRPr="00DC2340" w:rsidRDefault="00A60123" w:rsidP="006836EC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18731C" w:rsidRDefault="007C3C24" w:rsidP="006836EC">
            <w:pPr>
              <w:spacing w:line="276" w:lineRule="auto"/>
            </w:pPr>
            <w:r>
              <w:t>Shov</w:t>
            </w:r>
            <w:r w:rsidR="00EC4532">
              <w:t>el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18731C" w:rsidRDefault="00822920" w:rsidP="00FC3D16">
            <w:pPr>
              <w:spacing w:line="276" w:lineRule="auto"/>
              <w:jc w:val="center"/>
            </w:pPr>
            <w:r>
              <w:t>0</w:t>
            </w:r>
            <w:r w:rsidR="00EC4532">
              <w:t>5</w:t>
            </w:r>
          </w:p>
        </w:tc>
      </w:tr>
      <w:tr w:rsidR="00EC4532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EC4532" w:rsidRDefault="00EC4532" w:rsidP="006836EC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EC4532" w:rsidRDefault="00EC4532" w:rsidP="006836EC">
            <w:pPr>
              <w:spacing w:line="276" w:lineRule="auto"/>
            </w:pPr>
            <w:r>
              <w:t>Mortar Pans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EC4532" w:rsidRDefault="00EC4532" w:rsidP="00FC3D16">
            <w:pPr>
              <w:spacing w:line="276" w:lineRule="auto"/>
              <w:jc w:val="center"/>
            </w:pPr>
            <w:r>
              <w:t>05</w:t>
            </w:r>
          </w:p>
        </w:tc>
      </w:tr>
      <w:tr w:rsidR="00EC4532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EC4532" w:rsidRDefault="00EC4532" w:rsidP="006836EC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EC4532" w:rsidRDefault="00EC4532" w:rsidP="006836EC">
            <w:pPr>
              <w:spacing w:line="276" w:lineRule="auto"/>
            </w:pPr>
            <w:r>
              <w:t>Wooden Floats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EC4532" w:rsidRDefault="00EC4532" w:rsidP="00FC3D16">
            <w:pPr>
              <w:spacing w:line="276" w:lineRule="auto"/>
              <w:jc w:val="center"/>
            </w:pPr>
            <w:r>
              <w:t>05</w:t>
            </w:r>
          </w:p>
        </w:tc>
      </w:tr>
      <w:tr w:rsidR="00EC4532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EC4532" w:rsidRDefault="00EC4532" w:rsidP="006836EC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EC4532" w:rsidRDefault="00EC4532" w:rsidP="006836EC">
            <w:pPr>
              <w:spacing w:line="276" w:lineRule="auto"/>
            </w:pPr>
            <w:r>
              <w:t>Steel Floats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EC4532" w:rsidRDefault="00EC4532" w:rsidP="00FC3D16">
            <w:pPr>
              <w:spacing w:line="276" w:lineRule="auto"/>
              <w:jc w:val="center"/>
            </w:pPr>
            <w:r>
              <w:t>05</w:t>
            </w:r>
          </w:p>
        </w:tc>
      </w:tr>
      <w:tr w:rsidR="00EC4532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EC4532" w:rsidRDefault="001A3295" w:rsidP="006836EC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EC4532" w:rsidRDefault="00EC4532" w:rsidP="006836EC">
            <w:pPr>
              <w:spacing w:line="276" w:lineRule="auto"/>
            </w:pPr>
            <w:r>
              <w:t>Chipping Hammer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EC4532" w:rsidRDefault="00EC4532" w:rsidP="00FC3D16">
            <w:pPr>
              <w:spacing w:line="276" w:lineRule="auto"/>
              <w:jc w:val="center"/>
            </w:pPr>
            <w:r>
              <w:t>05</w:t>
            </w:r>
          </w:p>
        </w:tc>
      </w:tr>
      <w:tr w:rsidR="007C3C24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7C3C24" w:rsidRDefault="001A3295" w:rsidP="006836EC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7C3C24" w:rsidRDefault="007C3C24" w:rsidP="006836EC">
            <w:pPr>
              <w:spacing w:line="276" w:lineRule="auto"/>
            </w:pPr>
            <w:r>
              <w:t>Nylon Threads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7C3C24" w:rsidRDefault="007C3C24" w:rsidP="00FC3D16">
            <w:pPr>
              <w:spacing w:line="276" w:lineRule="auto"/>
              <w:jc w:val="center"/>
            </w:pPr>
            <w:r>
              <w:t>05</w:t>
            </w:r>
          </w:p>
        </w:tc>
      </w:tr>
      <w:tr w:rsidR="001A3295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1A3295" w:rsidRDefault="001A3295" w:rsidP="006836EC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1A3295" w:rsidRDefault="001A3295" w:rsidP="006836EC">
            <w:pPr>
              <w:spacing w:line="276" w:lineRule="auto"/>
            </w:pPr>
            <w:r>
              <w:t>Straight Edge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1A3295" w:rsidRDefault="001A3295" w:rsidP="00FC3D16">
            <w:pPr>
              <w:spacing w:line="276" w:lineRule="auto"/>
              <w:jc w:val="center"/>
            </w:pPr>
            <w:r>
              <w:t>05</w:t>
            </w:r>
          </w:p>
        </w:tc>
      </w:tr>
      <w:tr w:rsidR="001A3295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1A3295" w:rsidRDefault="001A3295" w:rsidP="006836EC">
            <w:pPr>
              <w:spacing w:line="276" w:lineRule="auto"/>
              <w:jc w:val="center"/>
            </w:pPr>
            <w:r>
              <w:t>1</w:t>
            </w:r>
            <w:r w:rsidR="000B66EE">
              <w:t>0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1A3295" w:rsidRDefault="001A3295" w:rsidP="006836EC">
            <w:pPr>
              <w:spacing w:line="276" w:lineRule="auto"/>
            </w:pPr>
            <w:r>
              <w:t>Brick Hammer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1A3295" w:rsidRDefault="001A3295" w:rsidP="00FC3D16">
            <w:pPr>
              <w:spacing w:line="276" w:lineRule="auto"/>
              <w:jc w:val="center"/>
            </w:pPr>
            <w:r>
              <w:t>05</w:t>
            </w:r>
          </w:p>
        </w:tc>
      </w:tr>
      <w:tr w:rsidR="001A3295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1A3295" w:rsidRDefault="001A3295" w:rsidP="006836EC">
            <w:pPr>
              <w:spacing w:line="276" w:lineRule="auto"/>
              <w:jc w:val="center"/>
            </w:pPr>
            <w:r>
              <w:t>1</w:t>
            </w:r>
            <w:r w:rsidR="000B66EE">
              <w:t>1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1A3295" w:rsidRDefault="001A3295" w:rsidP="006836EC">
            <w:pPr>
              <w:spacing w:line="276" w:lineRule="auto"/>
            </w:pPr>
            <w:r>
              <w:t>Plumb Bob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1A3295" w:rsidRDefault="001A3295" w:rsidP="00FC3D16">
            <w:pPr>
              <w:spacing w:line="276" w:lineRule="auto"/>
              <w:jc w:val="center"/>
            </w:pPr>
            <w:r>
              <w:t>05</w:t>
            </w:r>
          </w:p>
        </w:tc>
      </w:tr>
      <w:tr w:rsidR="00603EDE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603EDE" w:rsidRDefault="00603EDE" w:rsidP="006836EC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603EDE" w:rsidRDefault="003811B6" w:rsidP="006836EC">
            <w:pPr>
              <w:spacing w:line="276" w:lineRule="auto"/>
            </w:pPr>
            <w:r>
              <w:t>Straightener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603EDE" w:rsidRDefault="00603EDE" w:rsidP="00FC3D16">
            <w:pPr>
              <w:spacing w:line="276" w:lineRule="auto"/>
              <w:jc w:val="center"/>
            </w:pPr>
          </w:p>
        </w:tc>
      </w:tr>
      <w:tr w:rsidR="001A3295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1A3295" w:rsidRDefault="001A3295" w:rsidP="006836EC">
            <w:pPr>
              <w:spacing w:line="276" w:lineRule="auto"/>
              <w:jc w:val="center"/>
            </w:pPr>
            <w:r>
              <w:t>1</w:t>
            </w:r>
            <w:r w:rsidR="00603EDE">
              <w:t>3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1A3295" w:rsidRDefault="001A3295" w:rsidP="006836EC">
            <w:pPr>
              <w:spacing w:line="276" w:lineRule="auto"/>
            </w:pPr>
            <w:r>
              <w:t>Safety Goggles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1A3295" w:rsidRDefault="001A3295" w:rsidP="00FC3D16">
            <w:pPr>
              <w:spacing w:line="276" w:lineRule="auto"/>
              <w:jc w:val="center"/>
            </w:pPr>
            <w:r>
              <w:t>05</w:t>
            </w:r>
          </w:p>
        </w:tc>
      </w:tr>
      <w:tr w:rsidR="001A3295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1A3295" w:rsidRDefault="001A3295" w:rsidP="006836EC">
            <w:pPr>
              <w:spacing w:line="276" w:lineRule="auto"/>
              <w:jc w:val="center"/>
            </w:pPr>
            <w:r>
              <w:t>1</w:t>
            </w:r>
            <w:r w:rsidR="00603EDE">
              <w:t>4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1A3295" w:rsidRDefault="001A3295" w:rsidP="006836EC">
            <w:pPr>
              <w:spacing w:line="276" w:lineRule="auto"/>
            </w:pPr>
            <w:r>
              <w:t>Safety Helmet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1A3295" w:rsidRDefault="001A3295" w:rsidP="00FC3D16">
            <w:pPr>
              <w:spacing w:line="276" w:lineRule="auto"/>
              <w:jc w:val="center"/>
            </w:pPr>
            <w:r>
              <w:t>05</w:t>
            </w:r>
          </w:p>
        </w:tc>
      </w:tr>
      <w:tr w:rsidR="001A3295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1A3295" w:rsidRDefault="001A3295" w:rsidP="006836EC">
            <w:pPr>
              <w:spacing w:line="276" w:lineRule="auto"/>
              <w:jc w:val="center"/>
            </w:pPr>
            <w:r>
              <w:t>1</w:t>
            </w:r>
            <w:r w:rsidR="00603EDE">
              <w:t>5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1A3295" w:rsidRDefault="001A3295" w:rsidP="006836EC">
            <w:pPr>
              <w:spacing w:line="276" w:lineRule="auto"/>
            </w:pPr>
            <w:r>
              <w:t>Gloves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1A3295" w:rsidRDefault="001A3295" w:rsidP="00FC3D16">
            <w:pPr>
              <w:spacing w:line="276" w:lineRule="auto"/>
              <w:jc w:val="center"/>
            </w:pPr>
            <w:r>
              <w:t>05</w:t>
            </w:r>
          </w:p>
        </w:tc>
      </w:tr>
      <w:tr w:rsidR="001A3295" w:rsidRPr="00C406B7" w:rsidTr="005C6E11">
        <w:trPr>
          <w:trHeight w:val="282"/>
        </w:trPr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1A3295" w:rsidRDefault="001A3295" w:rsidP="006836EC">
            <w:pPr>
              <w:spacing w:line="276" w:lineRule="auto"/>
              <w:jc w:val="center"/>
            </w:pPr>
            <w:r>
              <w:t>1</w:t>
            </w:r>
            <w:r w:rsidR="00603EDE">
              <w:t>6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5C6E11" w:rsidRDefault="001A3295" w:rsidP="006836EC">
            <w:pPr>
              <w:spacing w:line="276" w:lineRule="auto"/>
            </w:pPr>
            <w:r>
              <w:t>Safety Shoes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1A3295" w:rsidRDefault="001A3295" w:rsidP="00FC3D16">
            <w:pPr>
              <w:spacing w:line="276" w:lineRule="auto"/>
              <w:jc w:val="center"/>
            </w:pPr>
            <w:r>
              <w:t>05</w:t>
            </w:r>
          </w:p>
        </w:tc>
      </w:tr>
    </w:tbl>
    <w:p w:rsidR="00AF304F" w:rsidRPr="00C406B7" w:rsidRDefault="00AF304F"/>
    <w:p w:rsidR="00AF304F" w:rsidRPr="00C406B7" w:rsidRDefault="00AF304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7797"/>
        <w:gridCol w:w="1943"/>
      </w:tblGrid>
      <w:tr w:rsidR="00776C80" w:rsidRPr="00C406B7" w:rsidTr="00710EB4">
        <w:trPr>
          <w:trHeight w:val="213"/>
        </w:trPr>
        <w:tc>
          <w:tcPr>
            <w:tcW w:w="1041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76C80" w:rsidRPr="00C406B7" w:rsidRDefault="00776C80" w:rsidP="005F46E5">
            <w:pPr>
              <w:pStyle w:val="ListParagraph"/>
              <w:numPr>
                <w:ilvl w:val="0"/>
                <w:numId w:val="5"/>
              </w:numPr>
              <w:spacing w:line="276" w:lineRule="auto"/>
            </w:pPr>
            <w:r w:rsidRPr="00C406B7">
              <w:rPr>
                <w:b/>
              </w:rPr>
              <w:t xml:space="preserve">List of </w:t>
            </w:r>
            <w:r w:rsidR="0054014C" w:rsidRPr="00C406B7">
              <w:rPr>
                <w:b/>
              </w:rPr>
              <w:t>consumable</w:t>
            </w:r>
            <w:r w:rsidRPr="00C406B7">
              <w:rPr>
                <w:b/>
              </w:rPr>
              <w:t xml:space="preserve"> items </w:t>
            </w:r>
            <w:r w:rsidR="00140F3E" w:rsidRPr="00C406B7">
              <w:rPr>
                <w:b/>
              </w:rPr>
              <w:t>require</w:t>
            </w:r>
            <w:r w:rsidR="00710EB4" w:rsidRPr="00C406B7">
              <w:rPr>
                <w:b/>
              </w:rPr>
              <w:t>d</w:t>
            </w:r>
            <w:r w:rsidR="00696DD6">
              <w:rPr>
                <w:b/>
              </w:rPr>
              <w:t xml:space="preserve"> </w:t>
            </w:r>
            <w:r w:rsidR="00710EB4" w:rsidRPr="00C406B7">
              <w:rPr>
                <w:b/>
              </w:rPr>
              <w:t>(for five</w:t>
            </w:r>
            <w:r w:rsidR="00140F3E" w:rsidRPr="00C406B7">
              <w:rPr>
                <w:b/>
              </w:rPr>
              <w:t xml:space="preserve"> candidates</w:t>
            </w:r>
            <w:r w:rsidR="00710EB4" w:rsidRPr="00C406B7">
              <w:rPr>
                <w:b/>
              </w:rPr>
              <w:t>)</w:t>
            </w:r>
          </w:p>
        </w:tc>
      </w:tr>
      <w:tr w:rsidR="00776C80" w:rsidRPr="00C406B7" w:rsidTr="009960AF">
        <w:tc>
          <w:tcPr>
            <w:tcW w:w="6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76C80" w:rsidP="00136AD5">
            <w:pPr>
              <w:spacing w:line="276" w:lineRule="auto"/>
              <w:rPr>
                <w:b/>
              </w:rPr>
            </w:pPr>
            <w:r w:rsidRPr="00C406B7">
              <w:rPr>
                <w:b/>
              </w:rPr>
              <w:t xml:space="preserve">S. No </w:t>
            </w:r>
          </w:p>
        </w:tc>
        <w:tc>
          <w:tcPr>
            <w:tcW w:w="77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76C80" w:rsidP="00136AD5">
            <w:pPr>
              <w:spacing w:line="276" w:lineRule="auto"/>
              <w:rPr>
                <w:b/>
              </w:rPr>
            </w:pPr>
            <w:r w:rsidRPr="00C406B7">
              <w:rPr>
                <w:b/>
              </w:rPr>
              <w:t xml:space="preserve">Items </w:t>
            </w:r>
          </w:p>
        </w:tc>
        <w:tc>
          <w:tcPr>
            <w:tcW w:w="19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76C80" w:rsidP="00EA69E2">
            <w:pPr>
              <w:spacing w:line="276" w:lineRule="auto"/>
              <w:jc w:val="center"/>
              <w:rPr>
                <w:b/>
              </w:rPr>
            </w:pPr>
            <w:r w:rsidRPr="00C406B7">
              <w:rPr>
                <w:b/>
              </w:rPr>
              <w:t>Quantity</w:t>
            </w:r>
          </w:p>
        </w:tc>
      </w:tr>
      <w:tr w:rsidR="0018731C" w:rsidRPr="00C406B7" w:rsidTr="009960AF">
        <w:tc>
          <w:tcPr>
            <w:tcW w:w="675" w:type="dxa"/>
            <w:tcBorders>
              <w:bottom w:val="dotted" w:sz="4" w:space="0" w:color="auto"/>
              <w:right w:val="single" w:sz="4" w:space="0" w:color="auto"/>
            </w:tcBorders>
          </w:tcPr>
          <w:p w:rsidR="0018731C" w:rsidRPr="00DC2340" w:rsidRDefault="0018731C" w:rsidP="006836E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7797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8731C" w:rsidRDefault="002E446D" w:rsidP="006836EC">
            <w:pPr>
              <w:spacing w:line="276" w:lineRule="auto"/>
            </w:pPr>
            <w:r>
              <w:t xml:space="preserve">Cement </w:t>
            </w:r>
          </w:p>
        </w:tc>
        <w:tc>
          <w:tcPr>
            <w:tcW w:w="1943" w:type="dxa"/>
            <w:tcBorders>
              <w:left w:val="single" w:sz="4" w:space="0" w:color="auto"/>
              <w:bottom w:val="dotted" w:sz="4" w:space="0" w:color="auto"/>
            </w:tcBorders>
          </w:tcPr>
          <w:p w:rsidR="0018731C" w:rsidRDefault="002E446D" w:rsidP="00FC3D16">
            <w:pPr>
              <w:spacing w:line="276" w:lineRule="auto"/>
              <w:jc w:val="center"/>
            </w:pPr>
            <w:r>
              <w:t>5</w:t>
            </w:r>
            <w:r w:rsidR="00FA10CE">
              <w:t>0</w:t>
            </w:r>
            <w:r>
              <w:t>kg</w:t>
            </w:r>
          </w:p>
        </w:tc>
      </w:tr>
      <w:tr w:rsidR="0018731C" w:rsidRPr="00C406B7" w:rsidTr="009960AF">
        <w:tc>
          <w:tcPr>
            <w:tcW w:w="67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18731C" w:rsidRPr="00DC2340" w:rsidRDefault="0018731C" w:rsidP="006836EC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8731C" w:rsidRDefault="002E446D" w:rsidP="006836EC">
            <w:pPr>
              <w:spacing w:line="276" w:lineRule="auto"/>
            </w:pPr>
            <w:r>
              <w:t>Sand</w:t>
            </w:r>
          </w:p>
        </w:tc>
        <w:tc>
          <w:tcPr>
            <w:tcW w:w="19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18731C" w:rsidRDefault="002E446D" w:rsidP="00FC3D16">
            <w:pPr>
              <w:spacing w:line="276" w:lineRule="auto"/>
              <w:jc w:val="center"/>
            </w:pPr>
            <w:r>
              <w:t>300kg</w:t>
            </w:r>
          </w:p>
        </w:tc>
      </w:tr>
    </w:tbl>
    <w:p w:rsidR="00407CFB" w:rsidRDefault="00407CFB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sectPr w:rsidR="00B12422" w:rsidSect="00D80472">
      <w:footerReference w:type="default" r:id="rId11"/>
      <w:pgSz w:w="11901" w:h="16817" w:code="9"/>
      <w:pgMar w:top="851" w:right="851" w:bottom="851" w:left="851" w:header="0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4FE" w:rsidRDefault="004954FE">
      <w:r>
        <w:separator/>
      </w:r>
    </w:p>
    <w:p w:rsidR="004954FE" w:rsidRDefault="004954FE"/>
  </w:endnote>
  <w:endnote w:type="continuationSeparator" w:id="0">
    <w:p w:rsidR="004954FE" w:rsidRDefault="004954FE">
      <w:r>
        <w:continuationSeparator/>
      </w:r>
    </w:p>
    <w:p w:rsidR="004954FE" w:rsidRDefault="004954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FranklinGothic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E21" w:rsidRPr="00665EF9" w:rsidRDefault="003957B4">
    <w:pPr>
      <w:tabs>
        <w:tab w:val="center" w:pos="5068"/>
        <w:tab w:val="left" w:pos="9050"/>
      </w:tabs>
      <w:rPr>
        <w:sz w:val="16"/>
        <w:szCs w:val="16"/>
      </w:rPr>
    </w:pPr>
    <w:r>
      <w:rPr>
        <w:rFonts w:cstheme="majorBidi"/>
        <w:bCs/>
        <w:sz w:val="16"/>
        <w:szCs w:val="16"/>
      </w:rPr>
      <w:t>Carry out plastering and Pointing_Mason</w:t>
    </w:r>
    <w:r w:rsidR="00141D25">
      <w:rPr>
        <w:rFonts w:cstheme="majorBidi"/>
        <w:bCs/>
        <w:sz w:val="16"/>
        <w:szCs w:val="16"/>
      </w:rPr>
      <w:t xml:space="preserve"> Level 2</w:t>
    </w:r>
    <w:r w:rsidR="00436E21" w:rsidRPr="00665EF9">
      <w:rPr>
        <w:sz w:val="16"/>
        <w:szCs w:val="16"/>
      </w:rPr>
      <w:tab/>
      <w:t>© NAVTTC</w:t>
    </w:r>
    <w:r w:rsidR="006F558B">
      <w:rPr>
        <w:sz w:val="16"/>
        <w:szCs w:val="16"/>
      </w:rPr>
      <w:t xml:space="preserve"> </w:t>
    </w:r>
    <w:r w:rsidR="00A63110">
      <w:rPr>
        <w:sz w:val="16"/>
        <w:szCs w:val="16"/>
      </w:rPr>
      <w:t>Dec</w:t>
    </w:r>
    <w:r w:rsidR="00CF7A2F">
      <w:rPr>
        <w:sz w:val="16"/>
        <w:szCs w:val="16"/>
      </w:rPr>
      <w:t xml:space="preserve"> </w:t>
    </w:r>
    <w:r w:rsidR="00BC3BE6">
      <w:rPr>
        <w:sz w:val="16"/>
        <w:szCs w:val="16"/>
      </w:rPr>
      <w:t>2016</w:t>
    </w:r>
    <w:r w:rsidR="00436E21" w:rsidRPr="00665EF9">
      <w:rPr>
        <w:sz w:val="16"/>
        <w:szCs w:val="16"/>
      </w:rPr>
      <w:tab/>
      <w:t xml:space="preserve">Page </w:t>
    </w:r>
    <w:r w:rsidR="0018362A" w:rsidRPr="00665EF9">
      <w:rPr>
        <w:sz w:val="16"/>
        <w:szCs w:val="16"/>
      </w:rPr>
      <w:fldChar w:fldCharType="begin"/>
    </w:r>
    <w:r w:rsidR="00436E21" w:rsidRPr="00665EF9">
      <w:rPr>
        <w:sz w:val="16"/>
        <w:szCs w:val="16"/>
      </w:rPr>
      <w:instrText xml:space="preserve"> PAGE </w:instrText>
    </w:r>
    <w:r w:rsidR="0018362A" w:rsidRPr="00665EF9">
      <w:rPr>
        <w:sz w:val="16"/>
        <w:szCs w:val="16"/>
      </w:rPr>
      <w:fldChar w:fldCharType="separate"/>
    </w:r>
    <w:r w:rsidR="006A7E5B">
      <w:rPr>
        <w:noProof/>
        <w:sz w:val="16"/>
        <w:szCs w:val="16"/>
      </w:rPr>
      <w:t>1</w:t>
    </w:r>
    <w:r w:rsidR="0018362A" w:rsidRPr="00665EF9">
      <w:rPr>
        <w:sz w:val="16"/>
        <w:szCs w:val="16"/>
      </w:rPr>
      <w:fldChar w:fldCharType="end"/>
    </w:r>
    <w:r w:rsidR="00436E21" w:rsidRPr="00665EF9">
      <w:rPr>
        <w:sz w:val="16"/>
        <w:szCs w:val="16"/>
      </w:rPr>
      <w:t xml:space="preserve"> of </w:t>
    </w:r>
    <w:r w:rsidR="0018362A" w:rsidRPr="00665EF9">
      <w:rPr>
        <w:sz w:val="16"/>
        <w:szCs w:val="16"/>
      </w:rPr>
      <w:fldChar w:fldCharType="begin"/>
    </w:r>
    <w:r w:rsidR="00436E21" w:rsidRPr="00665EF9">
      <w:rPr>
        <w:sz w:val="16"/>
        <w:szCs w:val="16"/>
      </w:rPr>
      <w:instrText xml:space="preserve"> NUMPAGES </w:instrText>
    </w:r>
    <w:r w:rsidR="0018362A" w:rsidRPr="00665EF9">
      <w:rPr>
        <w:sz w:val="16"/>
        <w:szCs w:val="16"/>
      </w:rPr>
      <w:fldChar w:fldCharType="separate"/>
    </w:r>
    <w:r w:rsidR="006A7E5B">
      <w:rPr>
        <w:noProof/>
        <w:sz w:val="16"/>
        <w:szCs w:val="16"/>
      </w:rPr>
      <w:t>7</w:t>
    </w:r>
    <w:r w:rsidR="0018362A" w:rsidRPr="00665EF9">
      <w:rPr>
        <w:sz w:val="16"/>
        <w:szCs w:val="16"/>
      </w:rPr>
      <w:fldChar w:fldCharType="end"/>
    </w:r>
  </w:p>
  <w:p w:rsidR="00436E21" w:rsidRDefault="00436E2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4FE" w:rsidRDefault="004954FE">
      <w:r>
        <w:separator/>
      </w:r>
    </w:p>
    <w:p w:rsidR="004954FE" w:rsidRDefault="004954FE"/>
  </w:footnote>
  <w:footnote w:type="continuationSeparator" w:id="0">
    <w:p w:rsidR="004954FE" w:rsidRDefault="004954FE">
      <w:r>
        <w:continuationSeparator/>
      </w:r>
    </w:p>
    <w:p w:rsidR="004954FE" w:rsidRDefault="004954F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07F0E"/>
    <w:multiLevelType w:val="hybridMultilevel"/>
    <w:tmpl w:val="106EC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81A34"/>
    <w:multiLevelType w:val="hybridMultilevel"/>
    <w:tmpl w:val="3090730C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1168733D"/>
    <w:multiLevelType w:val="hybridMultilevel"/>
    <w:tmpl w:val="740C791C"/>
    <w:lvl w:ilvl="0" w:tplc="080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D1B252FE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  <w:b/>
      </w:rPr>
    </w:lvl>
    <w:lvl w:ilvl="2" w:tplc="04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">
    <w:nsid w:val="1C6920F4"/>
    <w:multiLevelType w:val="hybridMultilevel"/>
    <w:tmpl w:val="F6BAF6E6"/>
    <w:lvl w:ilvl="0" w:tplc="04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>
    <w:nsid w:val="1DF74609"/>
    <w:multiLevelType w:val="hybridMultilevel"/>
    <w:tmpl w:val="650C0EBE"/>
    <w:lvl w:ilvl="0" w:tplc="DE1E9FC2">
      <w:start w:val="1"/>
      <w:numFmt w:val="decimal"/>
      <w:pStyle w:val="VERIRIEDNUMBEREDTABLE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C21EE3"/>
    <w:multiLevelType w:val="hybridMultilevel"/>
    <w:tmpl w:val="5D644468"/>
    <w:lvl w:ilvl="0" w:tplc="7AD8246A">
      <w:start w:val="1"/>
      <w:numFmt w:val="bullet"/>
      <w:lvlText w:val=""/>
      <w:lvlJc w:val="center"/>
      <w:pPr>
        <w:ind w:left="720" w:hanging="360"/>
      </w:pPr>
      <w:rPr>
        <w:rFonts w:ascii="Wingdings" w:hAnsi="Wingdings" w:hint="default"/>
      </w:rPr>
    </w:lvl>
    <w:lvl w:ilvl="1" w:tplc="7AD8246A">
      <w:start w:val="1"/>
      <w:numFmt w:val="bullet"/>
      <w:lvlText w:val=""/>
      <w:lvlJc w:val="center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970EFA"/>
    <w:multiLevelType w:val="hybridMultilevel"/>
    <w:tmpl w:val="67605816"/>
    <w:lvl w:ilvl="0" w:tplc="853E00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9E182A"/>
    <w:multiLevelType w:val="hybridMultilevel"/>
    <w:tmpl w:val="E848A170"/>
    <w:lvl w:ilvl="0" w:tplc="C3D688C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824696E"/>
    <w:multiLevelType w:val="hybridMultilevel"/>
    <w:tmpl w:val="F392D8CA"/>
    <w:lvl w:ilvl="0" w:tplc="B3D8F47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1" w:hanging="360"/>
      </w:pPr>
    </w:lvl>
    <w:lvl w:ilvl="2" w:tplc="0809001B" w:tentative="1">
      <w:start w:val="1"/>
      <w:numFmt w:val="lowerRoman"/>
      <w:lvlText w:val="%3."/>
      <w:lvlJc w:val="right"/>
      <w:pPr>
        <w:ind w:left="1801" w:hanging="180"/>
      </w:pPr>
    </w:lvl>
    <w:lvl w:ilvl="3" w:tplc="0809000F" w:tentative="1">
      <w:start w:val="1"/>
      <w:numFmt w:val="decimal"/>
      <w:lvlText w:val="%4."/>
      <w:lvlJc w:val="left"/>
      <w:pPr>
        <w:ind w:left="2521" w:hanging="360"/>
      </w:pPr>
    </w:lvl>
    <w:lvl w:ilvl="4" w:tplc="08090019" w:tentative="1">
      <w:start w:val="1"/>
      <w:numFmt w:val="lowerLetter"/>
      <w:lvlText w:val="%5."/>
      <w:lvlJc w:val="left"/>
      <w:pPr>
        <w:ind w:left="3241" w:hanging="360"/>
      </w:pPr>
    </w:lvl>
    <w:lvl w:ilvl="5" w:tplc="0809001B" w:tentative="1">
      <w:start w:val="1"/>
      <w:numFmt w:val="lowerRoman"/>
      <w:lvlText w:val="%6."/>
      <w:lvlJc w:val="right"/>
      <w:pPr>
        <w:ind w:left="3961" w:hanging="180"/>
      </w:pPr>
    </w:lvl>
    <w:lvl w:ilvl="6" w:tplc="0809000F" w:tentative="1">
      <w:start w:val="1"/>
      <w:numFmt w:val="decimal"/>
      <w:lvlText w:val="%7."/>
      <w:lvlJc w:val="left"/>
      <w:pPr>
        <w:ind w:left="4681" w:hanging="360"/>
      </w:pPr>
    </w:lvl>
    <w:lvl w:ilvl="7" w:tplc="08090019" w:tentative="1">
      <w:start w:val="1"/>
      <w:numFmt w:val="lowerLetter"/>
      <w:lvlText w:val="%8."/>
      <w:lvlJc w:val="left"/>
      <w:pPr>
        <w:ind w:left="5401" w:hanging="360"/>
      </w:pPr>
    </w:lvl>
    <w:lvl w:ilvl="8" w:tplc="08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9">
    <w:nsid w:val="3EC425C7"/>
    <w:multiLevelType w:val="hybridMultilevel"/>
    <w:tmpl w:val="03B0C1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170192B"/>
    <w:multiLevelType w:val="hybridMultilevel"/>
    <w:tmpl w:val="3A4A9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1C665C"/>
    <w:multiLevelType w:val="hybridMultilevel"/>
    <w:tmpl w:val="60B2F50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B150BCC"/>
    <w:multiLevelType w:val="hybridMultilevel"/>
    <w:tmpl w:val="24F89F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CF148ED"/>
    <w:multiLevelType w:val="hybridMultilevel"/>
    <w:tmpl w:val="50A0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926B4D"/>
    <w:multiLevelType w:val="hybridMultilevel"/>
    <w:tmpl w:val="927C13D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8384E09"/>
    <w:multiLevelType w:val="hybridMultilevel"/>
    <w:tmpl w:val="45E2556C"/>
    <w:lvl w:ilvl="0" w:tplc="A086AD34">
      <w:start w:val="1"/>
      <w:numFmt w:val="bullet"/>
      <w:pStyle w:val="Normalbulletsnew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B8500BF"/>
    <w:multiLevelType w:val="hybridMultilevel"/>
    <w:tmpl w:val="6C94EBAA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9"/>
  </w:num>
  <w:num w:numId="4">
    <w:abstractNumId w:val="16"/>
  </w:num>
  <w:num w:numId="5">
    <w:abstractNumId w:val="7"/>
  </w:num>
  <w:num w:numId="6">
    <w:abstractNumId w:val="8"/>
  </w:num>
  <w:num w:numId="7">
    <w:abstractNumId w:val="0"/>
  </w:num>
  <w:num w:numId="8">
    <w:abstractNumId w:val="10"/>
  </w:num>
  <w:num w:numId="9">
    <w:abstractNumId w:val="13"/>
  </w:num>
  <w:num w:numId="10">
    <w:abstractNumId w:val="1"/>
  </w:num>
  <w:num w:numId="11">
    <w:abstractNumId w:val="2"/>
  </w:num>
  <w:num w:numId="12">
    <w:abstractNumId w:val="3"/>
  </w:num>
  <w:num w:numId="13">
    <w:abstractNumId w:val="6"/>
  </w:num>
  <w:num w:numId="14">
    <w:abstractNumId w:val="5"/>
  </w:num>
  <w:num w:numId="15">
    <w:abstractNumId w:val="11"/>
  </w:num>
  <w:num w:numId="16">
    <w:abstractNumId w:val="12"/>
  </w:num>
  <w:num w:numId="1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defaultTabStop w:val="284"/>
  <w:drawingGridHorizontalSpacing w:val="181"/>
  <w:drawingGridVerticalSpacing w:val="181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2283"/>
    <w:rsid w:val="00000A63"/>
    <w:rsid w:val="000036D2"/>
    <w:rsid w:val="0000506C"/>
    <w:rsid w:val="00005480"/>
    <w:rsid w:val="000070F7"/>
    <w:rsid w:val="000107BD"/>
    <w:rsid w:val="000114AA"/>
    <w:rsid w:val="00011DF0"/>
    <w:rsid w:val="000135D2"/>
    <w:rsid w:val="00014B08"/>
    <w:rsid w:val="00014E74"/>
    <w:rsid w:val="00015B5C"/>
    <w:rsid w:val="00016090"/>
    <w:rsid w:val="00016AAF"/>
    <w:rsid w:val="00021245"/>
    <w:rsid w:val="00024557"/>
    <w:rsid w:val="00033642"/>
    <w:rsid w:val="000342FE"/>
    <w:rsid w:val="000374FD"/>
    <w:rsid w:val="000375F8"/>
    <w:rsid w:val="00037C7F"/>
    <w:rsid w:val="0004041C"/>
    <w:rsid w:val="00040882"/>
    <w:rsid w:val="00041483"/>
    <w:rsid w:val="0004175C"/>
    <w:rsid w:val="00042622"/>
    <w:rsid w:val="00042630"/>
    <w:rsid w:val="000433F0"/>
    <w:rsid w:val="000448FD"/>
    <w:rsid w:val="000452E7"/>
    <w:rsid w:val="000456B7"/>
    <w:rsid w:val="00046C79"/>
    <w:rsid w:val="000519AA"/>
    <w:rsid w:val="000529F6"/>
    <w:rsid w:val="00054338"/>
    <w:rsid w:val="00055940"/>
    <w:rsid w:val="000571F5"/>
    <w:rsid w:val="00057AFA"/>
    <w:rsid w:val="000662D5"/>
    <w:rsid w:val="0006643D"/>
    <w:rsid w:val="00067BAD"/>
    <w:rsid w:val="000710FE"/>
    <w:rsid w:val="00071F21"/>
    <w:rsid w:val="00074E88"/>
    <w:rsid w:val="0007596D"/>
    <w:rsid w:val="000818B6"/>
    <w:rsid w:val="00082301"/>
    <w:rsid w:val="00082AC3"/>
    <w:rsid w:val="00082FE8"/>
    <w:rsid w:val="0008316C"/>
    <w:rsid w:val="00085231"/>
    <w:rsid w:val="00086D60"/>
    <w:rsid w:val="00090CE0"/>
    <w:rsid w:val="00090D42"/>
    <w:rsid w:val="000925B6"/>
    <w:rsid w:val="00092885"/>
    <w:rsid w:val="00093331"/>
    <w:rsid w:val="000944D9"/>
    <w:rsid w:val="00095732"/>
    <w:rsid w:val="00097132"/>
    <w:rsid w:val="00097908"/>
    <w:rsid w:val="000A1FAC"/>
    <w:rsid w:val="000A1FB7"/>
    <w:rsid w:val="000A53EE"/>
    <w:rsid w:val="000A5FFF"/>
    <w:rsid w:val="000A6278"/>
    <w:rsid w:val="000B21AC"/>
    <w:rsid w:val="000B3DD3"/>
    <w:rsid w:val="000B4552"/>
    <w:rsid w:val="000B5325"/>
    <w:rsid w:val="000B66EE"/>
    <w:rsid w:val="000B7334"/>
    <w:rsid w:val="000B782F"/>
    <w:rsid w:val="000B7E74"/>
    <w:rsid w:val="000C0305"/>
    <w:rsid w:val="000C21EC"/>
    <w:rsid w:val="000C3531"/>
    <w:rsid w:val="000C6147"/>
    <w:rsid w:val="000D0301"/>
    <w:rsid w:val="000D18DF"/>
    <w:rsid w:val="000D5C33"/>
    <w:rsid w:val="000D5F1F"/>
    <w:rsid w:val="000D6B2E"/>
    <w:rsid w:val="000E040C"/>
    <w:rsid w:val="000E0FA3"/>
    <w:rsid w:val="000E1199"/>
    <w:rsid w:val="000E135D"/>
    <w:rsid w:val="000E16EA"/>
    <w:rsid w:val="000E4BEC"/>
    <w:rsid w:val="000F1581"/>
    <w:rsid w:val="000F4019"/>
    <w:rsid w:val="000F46B8"/>
    <w:rsid w:val="000F73FE"/>
    <w:rsid w:val="00100912"/>
    <w:rsid w:val="00101516"/>
    <w:rsid w:val="00101627"/>
    <w:rsid w:val="00102283"/>
    <w:rsid w:val="00103926"/>
    <w:rsid w:val="0010578F"/>
    <w:rsid w:val="0010584F"/>
    <w:rsid w:val="00111191"/>
    <w:rsid w:val="0011170A"/>
    <w:rsid w:val="0011586A"/>
    <w:rsid w:val="0011625E"/>
    <w:rsid w:val="00116740"/>
    <w:rsid w:val="001200CB"/>
    <w:rsid w:val="001216F9"/>
    <w:rsid w:val="00122478"/>
    <w:rsid w:val="00124BA8"/>
    <w:rsid w:val="00125082"/>
    <w:rsid w:val="00126D6D"/>
    <w:rsid w:val="00131D72"/>
    <w:rsid w:val="00133097"/>
    <w:rsid w:val="001340C8"/>
    <w:rsid w:val="001344EE"/>
    <w:rsid w:val="00135247"/>
    <w:rsid w:val="001352F2"/>
    <w:rsid w:val="0013534D"/>
    <w:rsid w:val="0013595C"/>
    <w:rsid w:val="0013767D"/>
    <w:rsid w:val="00140151"/>
    <w:rsid w:val="00140F3E"/>
    <w:rsid w:val="00141D25"/>
    <w:rsid w:val="00142D27"/>
    <w:rsid w:val="00143718"/>
    <w:rsid w:val="00151363"/>
    <w:rsid w:val="001521B4"/>
    <w:rsid w:val="001543BE"/>
    <w:rsid w:val="00154412"/>
    <w:rsid w:val="0015554F"/>
    <w:rsid w:val="00156EF6"/>
    <w:rsid w:val="0015741C"/>
    <w:rsid w:val="00157CFE"/>
    <w:rsid w:val="00160E31"/>
    <w:rsid w:val="0016158B"/>
    <w:rsid w:val="00161D09"/>
    <w:rsid w:val="00161DD0"/>
    <w:rsid w:val="0016283E"/>
    <w:rsid w:val="0016767A"/>
    <w:rsid w:val="00167964"/>
    <w:rsid w:val="00167D1F"/>
    <w:rsid w:val="00170056"/>
    <w:rsid w:val="001708D7"/>
    <w:rsid w:val="00173332"/>
    <w:rsid w:val="00173A41"/>
    <w:rsid w:val="00176671"/>
    <w:rsid w:val="0017776B"/>
    <w:rsid w:val="001833EB"/>
    <w:rsid w:val="0018362A"/>
    <w:rsid w:val="00185354"/>
    <w:rsid w:val="001860D0"/>
    <w:rsid w:val="001860FE"/>
    <w:rsid w:val="0018731C"/>
    <w:rsid w:val="0019040A"/>
    <w:rsid w:val="001912C2"/>
    <w:rsid w:val="001914E5"/>
    <w:rsid w:val="00192577"/>
    <w:rsid w:val="00194517"/>
    <w:rsid w:val="001964EE"/>
    <w:rsid w:val="001A0AD9"/>
    <w:rsid w:val="001A3295"/>
    <w:rsid w:val="001A33D9"/>
    <w:rsid w:val="001A39F1"/>
    <w:rsid w:val="001A3F80"/>
    <w:rsid w:val="001A4C0E"/>
    <w:rsid w:val="001A5148"/>
    <w:rsid w:val="001A59AF"/>
    <w:rsid w:val="001A755F"/>
    <w:rsid w:val="001B1E59"/>
    <w:rsid w:val="001B4D41"/>
    <w:rsid w:val="001B5EA9"/>
    <w:rsid w:val="001B71BD"/>
    <w:rsid w:val="001C41C9"/>
    <w:rsid w:val="001C4CF5"/>
    <w:rsid w:val="001C51E1"/>
    <w:rsid w:val="001D2275"/>
    <w:rsid w:val="001D2C50"/>
    <w:rsid w:val="001D356A"/>
    <w:rsid w:val="001D3F71"/>
    <w:rsid w:val="001D4A1C"/>
    <w:rsid w:val="001E0C40"/>
    <w:rsid w:val="001E327D"/>
    <w:rsid w:val="001E3871"/>
    <w:rsid w:val="001E3CBF"/>
    <w:rsid w:val="001F0FEE"/>
    <w:rsid w:val="001F183E"/>
    <w:rsid w:val="001F1AAB"/>
    <w:rsid w:val="001F27BE"/>
    <w:rsid w:val="001F6B49"/>
    <w:rsid w:val="001F6DAD"/>
    <w:rsid w:val="001F73C0"/>
    <w:rsid w:val="002014F7"/>
    <w:rsid w:val="00201698"/>
    <w:rsid w:val="0020182D"/>
    <w:rsid w:val="00202381"/>
    <w:rsid w:val="002028F2"/>
    <w:rsid w:val="00203811"/>
    <w:rsid w:val="0020398E"/>
    <w:rsid w:val="00206195"/>
    <w:rsid w:val="00207208"/>
    <w:rsid w:val="00207B70"/>
    <w:rsid w:val="00207D53"/>
    <w:rsid w:val="00215C5E"/>
    <w:rsid w:val="00216B36"/>
    <w:rsid w:val="00216D3A"/>
    <w:rsid w:val="0022243D"/>
    <w:rsid w:val="00224203"/>
    <w:rsid w:val="002251E5"/>
    <w:rsid w:val="0022659F"/>
    <w:rsid w:val="00227B30"/>
    <w:rsid w:val="00231F6A"/>
    <w:rsid w:val="00232FEA"/>
    <w:rsid w:val="00234F62"/>
    <w:rsid w:val="00240281"/>
    <w:rsid w:val="00240704"/>
    <w:rsid w:val="002455D3"/>
    <w:rsid w:val="00245E35"/>
    <w:rsid w:val="0025012D"/>
    <w:rsid w:val="00250D8B"/>
    <w:rsid w:val="00251F83"/>
    <w:rsid w:val="0025357D"/>
    <w:rsid w:val="00273EF8"/>
    <w:rsid w:val="00275E0C"/>
    <w:rsid w:val="00276239"/>
    <w:rsid w:val="00276549"/>
    <w:rsid w:val="002807D8"/>
    <w:rsid w:val="002858E7"/>
    <w:rsid w:val="00285BFC"/>
    <w:rsid w:val="00286245"/>
    <w:rsid w:val="0028685F"/>
    <w:rsid w:val="002915E4"/>
    <w:rsid w:val="00292A47"/>
    <w:rsid w:val="00293BFB"/>
    <w:rsid w:val="002947AC"/>
    <w:rsid w:val="00294823"/>
    <w:rsid w:val="0029495D"/>
    <w:rsid w:val="002960CA"/>
    <w:rsid w:val="0029742B"/>
    <w:rsid w:val="002A3CC4"/>
    <w:rsid w:val="002A4592"/>
    <w:rsid w:val="002A7FAA"/>
    <w:rsid w:val="002B0427"/>
    <w:rsid w:val="002B22D1"/>
    <w:rsid w:val="002B269C"/>
    <w:rsid w:val="002B6553"/>
    <w:rsid w:val="002C024A"/>
    <w:rsid w:val="002C12EC"/>
    <w:rsid w:val="002C1B39"/>
    <w:rsid w:val="002C1CEB"/>
    <w:rsid w:val="002C30C3"/>
    <w:rsid w:val="002C36EF"/>
    <w:rsid w:val="002C6195"/>
    <w:rsid w:val="002C62DF"/>
    <w:rsid w:val="002C6A1E"/>
    <w:rsid w:val="002C7164"/>
    <w:rsid w:val="002C748B"/>
    <w:rsid w:val="002D282B"/>
    <w:rsid w:val="002D3958"/>
    <w:rsid w:val="002E075F"/>
    <w:rsid w:val="002E25DF"/>
    <w:rsid w:val="002E446D"/>
    <w:rsid w:val="002E4F53"/>
    <w:rsid w:val="002E53CF"/>
    <w:rsid w:val="002F450B"/>
    <w:rsid w:val="002F658F"/>
    <w:rsid w:val="00305D6A"/>
    <w:rsid w:val="00306795"/>
    <w:rsid w:val="003075D1"/>
    <w:rsid w:val="00312393"/>
    <w:rsid w:val="003168FB"/>
    <w:rsid w:val="00316D25"/>
    <w:rsid w:val="00317553"/>
    <w:rsid w:val="00322A24"/>
    <w:rsid w:val="00322F90"/>
    <w:rsid w:val="00323FC4"/>
    <w:rsid w:val="003315BF"/>
    <w:rsid w:val="0033197B"/>
    <w:rsid w:val="003321E3"/>
    <w:rsid w:val="00334A38"/>
    <w:rsid w:val="00335635"/>
    <w:rsid w:val="00336696"/>
    <w:rsid w:val="00337125"/>
    <w:rsid w:val="00340AD3"/>
    <w:rsid w:val="00342040"/>
    <w:rsid w:val="003501A5"/>
    <w:rsid w:val="00350683"/>
    <w:rsid w:val="003531D2"/>
    <w:rsid w:val="003607D4"/>
    <w:rsid w:val="00364157"/>
    <w:rsid w:val="003659A2"/>
    <w:rsid w:val="003667C1"/>
    <w:rsid w:val="00367066"/>
    <w:rsid w:val="0036729D"/>
    <w:rsid w:val="00367D74"/>
    <w:rsid w:val="00370FBC"/>
    <w:rsid w:val="003725AB"/>
    <w:rsid w:val="003767B8"/>
    <w:rsid w:val="00377BA0"/>
    <w:rsid w:val="00377F67"/>
    <w:rsid w:val="00380CA9"/>
    <w:rsid w:val="003811B6"/>
    <w:rsid w:val="003830AC"/>
    <w:rsid w:val="003840ED"/>
    <w:rsid w:val="0038544D"/>
    <w:rsid w:val="00387986"/>
    <w:rsid w:val="00390C40"/>
    <w:rsid w:val="00392779"/>
    <w:rsid w:val="00392EEF"/>
    <w:rsid w:val="003957B4"/>
    <w:rsid w:val="003972F8"/>
    <w:rsid w:val="0039744F"/>
    <w:rsid w:val="003A0DFB"/>
    <w:rsid w:val="003A1079"/>
    <w:rsid w:val="003A24CB"/>
    <w:rsid w:val="003A275C"/>
    <w:rsid w:val="003A2CDE"/>
    <w:rsid w:val="003B1A96"/>
    <w:rsid w:val="003B2464"/>
    <w:rsid w:val="003B3EFF"/>
    <w:rsid w:val="003B4004"/>
    <w:rsid w:val="003B4367"/>
    <w:rsid w:val="003B48FB"/>
    <w:rsid w:val="003B4CD4"/>
    <w:rsid w:val="003B5A65"/>
    <w:rsid w:val="003B605D"/>
    <w:rsid w:val="003B74E5"/>
    <w:rsid w:val="003B7692"/>
    <w:rsid w:val="003B7D4B"/>
    <w:rsid w:val="003C0E65"/>
    <w:rsid w:val="003C19ED"/>
    <w:rsid w:val="003C3580"/>
    <w:rsid w:val="003C49CD"/>
    <w:rsid w:val="003D0BED"/>
    <w:rsid w:val="003D0E8D"/>
    <w:rsid w:val="003D4386"/>
    <w:rsid w:val="003D4CCB"/>
    <w:rsid w:val="003D5007"/>
    <w:rsid w:val="003E034C"/>
    <w:rsid w:val="003E106D"/>
    <w:rsid w:val="003E149D"/>
    <w:rsid w:val="003E14A8"/>
    <w:rsid w:val="003E3182"/>
    <w:rsid w:val="003E3C1B"/>
    <w:rsid w:val="003E44B5"/>
    <w:rsid w:val="003E4865"/>
    <w:rsid w:val="003E4A5F"/>
    <w:rsid w:val="003E72B5"/>
    <w:rsid w:val="003E7C9B"/>
    <w:rsid w:val="003F172D"/>
    <w:rsid w:val="003F1C31"/>
    <w:rsid w:val="003F1FDA"/>
    <w:rsid w:val="003F460B"/>
    <w:rsid w:val="003F4E10"/>
    <w:rsid w:val="003F64EB"/>
    <w:rsid w:val="003F79D0"/>
    <w:rsid w:val="00401E94"/>
    <w:rsid w:val="00401FFF"/>
    <w:rsid w:val="00402323"/>
    <w:rsid w:val="004032D5"/>
    <w:rsid w:val="00403898"/>
    <w:rsid w:val="00404F5B"/>
    <w:rsid w:val="0040658F"/>
    <w:rsid w:val="00407CFB"/>
    <w:rsid w:val="004101F3"/>
    <w:rsid w:val="00414C9F"/>
    <w:rsid w:val="004172C2"/>
    <w:rsid w:val="004230FC"/>
    <w:rsid w:val="00425AFB"/>
    <w:rsid w:val="00426226"/>
    <w:rsid w:val="004264B1"/>
    <w:rsid w:val="00426698"/>
    <w:rsid w:val="00430A64"/>
    <w:rsid w:val="00433C0A"/>
    <w:rsid w:val="00434C47"/>
    <w:rsid w:val="00436E21"/>
    <w:rsid w:val="004402C0"/>
    <w:rsid w:val="00440DD9"/>
    <w:rsid w:val="004413AF"/>
    <w:rsid w:val="00441B13"/>
    <w:rsid w:val="00445188"/>
    <w:rsid w:val="00445708"/>
    <w:rsid w:val="00445E5F"/>
    <w:rsid w:val="004462ED"/>
    <w:rsid w:val="00447BAB"/>
    <w:rsid w:val="004511D9"/>
    <w:rsid w:val="004517B3"/>
    <w:rsid w:val="004522BD"/>
    <w:rsid w:val="00453F88"/>
    <w:rsid w:val="0045752B"/>
    <w:rsid w:val="004621C9"/>
    <w:rsid w:val="00463ECD"/>
    <w:rsid w:val="00464BB7"/>
    <w:rsid w:val="00466FCD"/>
    <w:rsid w:val="00471113"/>
    <w:rsid w:val="00473E55"/>
    <w:rsid w:val="00476908"/>
    <w:rsid w:val="00481705"/>
    <w:rsid w:val="004822A0"/>
    <w:rsid w:val="0048287E"/>
    <w:rsid w:val="0048321C"/>
    <w:rsid w:val="00490E98"/>
    <w:rsid w:val="00495294"/>
    <w:rsid w:val="004954FE"/>
    <w:rsid w:val="004A12FA"/>
    <w:rsid w:val="004A1AE2"/>
    <w:rsid w:val="004A2601"/>
    <w:rsid w:val="004A48B9"/>
    <w:rsid w:val="004A4E51"/>
    <w:rsid w:val="004A4F6F"/>
    <w:rsid w:val="004A5AD8"/>
    <w:rsid w:val="004A6E71"/>
    <w:rsid w:val="004A7045"/>
    <w:rsid w:val="004B1AFB"/>
    <w:rsid w:val="004B2C45"/>
    <w:rsid w:val="004B5033"/>
    <w:rsid w:val="004B5D67"/>
    <w:rsid w:val="004B6DC4"/>
    <w:rsid w:val="004B7B20"/>
    <w:rsid w:val="004B7E13"/>
    <w:rsid w:val="004C0164"/>
    <w:rsid w:val="004C1F60"/>
    <w:rsid w:val="004C36C1"/>
    <w:rsid w:val="004C64AB"/>
    <w:rsid w:val="004C6710"/>
    <w:rsid w:val="004C7189"/>
    <w:rsid w:val="004C7458"/>
    <w:rsid w:val="004D072D"/>
    <w:rsid w:val="004D1C12"/>
    <w:rsid w:val="004D2548"/>
    <w:rsid w:val="004D2F1D"/>
    <w:rsid w:val="004D3A6F"/>
    <w:rsid w:val="004D3DEC"/>
    <w:rsid w:val="004D40BB"/>
    <w:rsid w:val="004D661E"/>
    <w:rsid w:val="004D6E71"/>
    <w:rsid w:val="004E07E5"/>
    <w:rsid w:val="004E2770"/>
    <w:rsid w:val="004E2FAD"/>
    <w:rsid w:val="004E42A8"/>
    <w:rsid w:val="004E5602"/>
    <w:rsid w:val="004E620E"/>
    <w:rsid w:val="004E6599"/>
    <w:rsid w:val="004E6AF6"/>
    <w:rsid w:val="004E795E"/>
    <w:rsid w:val="004F0ED7"/>
    <w:rsid w:val="004F1174"/>
    <w:rsid w:val="004F55E3"/>
    <w:rsid w:val="004F6F15"/>
    <w:rsid w:val="004F72C9"/>
    <w:rsid w:val="0050184E"/>
    <w:rsid w:val="00503B3F"/>
    <w:rsid w:val="00505FA2"/>
    <w:rsid w:val="00507CFA"/>
    <w:rsid w:val="00510712"/>
    <w:rsid w:val="00512AB7"/>
    <w:rsid w:val="0052010F"/>
    <w:rsid w:val="005218AE"/>
    <w:rsid w:val="00521F7C"/>
    <w:rsid w:val="005231FE"/>
    <w:rsid w:val="00523645"/>
    <w:rsid w:val="005237F9"/>
    <w:rsid w:val="00526B35"/>
    <w:rsid w:val="00530F88"/>
    <w:rsid w:val="005312E6"/>
    <w:rsid w:val="005331DC"/>
    <w:rsid w:val="005346D4"/>
    <w:rsid w:val="00535439"/>
    <w:rsid w:val="00536376"/>
    <w:rsid w:val="0053645C"/>
    <w:rsid w:val="00537BEA"/>
    <w:rsid w:val="00537E3D"/>
    <w:rsid w:val="0054014C"/>
    <w:rsid w:val="005415A9"/>
    <w:rsid w:val="005418EB"/>
    <w:rsid w:val="005421F4"/>
    <w:rsid w:val="005473F0"/>
    <w:rsid w:val="005522A8"/>
    <w:rsid w:val="00554EEB"/>
    <w:rsid w:val="005608EF"/>
    <w:rsid w:val="00562018"/>
    <w:rsid w:val="0056381D"/>
    <w:rsid w:val="005639C2"/>
    <w:rsid w:val="00564A73"/>
    <w:rsid w:val="00565A25"/>
    <w:rsid w:val="00565CB2"/>
    <w:rsid w:val="005660C9"/>
    <w:rsid w:val="005665BE"/>
    <w:rsid w:val="00570329"/>
    <w:rsid w:val="00572F05"/>
    <w:rsid w:val="0057343E"/>
    <w:rsid w:val="0057419C"/>
    <w:rsid w:val="00574F16"/>
    <w:rsid w:val="00576B52"/>
    <w:rsid w:val="00584DF8"/>
    <w:rsid w:val="005905D5"/>
    <w:rsid w:val="005916DE"/>
    <w:rsid w:val="00591E99"/>
    <w:rsid w:val="005938AA"/>
    <w:rsid w:val="00596068"/>
    <w:rsid w:val="005A0654"/>
    <w:rsid w:val="005A11E1"/>
    <w:rsid w:val="005A1375"/>
    <w:rsid w:val="005A2351"/>
    <w:rsid w:val="005B41D6"/>
    <w:rsid w:val="005B7EC0"/>
    <w:rsid w:val="005C028A"/>
    <w:rsid w:val="005C1E2A"/>
    <w:rsid w:val="005C487F"/>
    <w:rsid w:val="005C5F48"/>
    <w:rsid w:val="005C6E11"/>
    <w:rsid w:val="005C7CEA"/>
    <w:rsid w:val="005D0991"/>
    <w:rsid w:val="005D3CCB"/>
    <w:rsid w:val="005D48BC"/>
    <w:rsid w:val="005D564F"/>
    <w:rsid w:val="005D57A8"/>
    <w:rsid w:val="005D6434"/>
    <w:rsid w:val="005E089D"/>
    <w:rsid w:val="005E2107"/>
    <w:rsid w:val="005E2A4A"/>
    <w:rsid w:val="005E3B1A"/>
    <w:rsid w:val="005E3D8D"/>
    <w:rsid w:val="005E4068"/>
    <w:rsid w:val="005E4F19"/>
    <w:rsid w:val="005E756A"/>
    <w:rsid w:val="005F46E5"/>
    <w:rsid w:val="005F5144"/>
    <w:rsid w:val="005F74B8"/>
    <w:rsid w:val="0060135D"/>
    <w:rsid w:val="006024C6"/>
    <w:rsid w:val="00603EDE"/>
    <w:rsid w:val="00604085"/>
    <w:rsid w:val="006061AA"/>
    <w:rsid w:val="00607410"/>
    <w:rsid w:val="00607BCC"/>
    <w:rsid w:val="00615286"/>
    <w:rsid w:val="00616464"/>
    <w:rsid w:val="006227C9"/>
    <w:rsid w:val="0062291B"/>
    <w:rsid w:val="00623E2E"/>
    <w:rsid w:val="00624BA0"/>
    <w:rsid w:val="006262FD"/>
    <w:rsid w:val="00626736"/>
    <w:rsid w:val="00626B4B"/>
    <w:rsid w:val="00627523"/>
    <w:rsid w:val="006312FC"/>
    <w:rsid w:val="00631EAE"/>
    <w:rsid w:val="00635BA9"/>
    <w:rsid w:val="006377D9"/>
    <w:rsid w:val="0064516F"/>
    <w:rsid w:val="006468FE"/>
    <w:rsid w:val="00650ACE"/>
    <w:rsid w:val="00652A40"/>
    <w:rsid w:val="0065325C"/>
    <w:rsid w:val="006546FB"/>
    <w:rsid w:val="00656A96"/>
    <w:rsid w:val="00665EF9"/>
    <w:rsid w:val="00666175"/>
    <w:rsid w:val="00666672"/>
    <w:rsid w:val="00667F0D"/>
    <w:rsid w:val="00671172"/>
    <w:rsid w:val="0067121B"/>
    <w:rsid w:val="006714AD"/>
    <w:rsid w:val="00675B63"/>
    <w:rsid w:val="00676AEF"/>
    <w:rsid w:val="00676CD4"/>
    <w:rsid w:val="00677608"/>
    <w:rsid w:val="00681A00"/>
    <w:rsid w:val="00685FEF"/>
    <w:rsid w:val="00690906"/>
    <w:rsid w:val="00691CCA"/>
    <w:rsid w:val="00691FD6"/>
    <w:rsid w:val="00696DD6"/>
    <w:rsid w:val="00697212"/>
    <w:rsid w:val="006A20C3"/>
    <w:rsid w:val="006A3250"/>
    <w:rsid w:val="006A6450"/>
    <w:rsid w:val="006A7540"/>
    <w:rsid w:val="006A7E5B"/>
    <w:rsid w:val="006B2B20"/>
    <w:rsid w:val="006B358B"/>
    <w:rsid w:val="006B3F8C"/>
    <w:rsid w:val="006B5F01"/>
    <w:rsid w:val="006C26F1"/>
    <w:rsid w:val="006C2B6F"/>
    <w:rsid w:val="006C3168"/>
    <w:rsid w:val="006C448D"/>
    <w:rsid w:val="006C6BDF"/>
    <w:rsid w:val="006D0227"/>
    <w:rsid w:val="006D0531"/>
    <w:rsid w:val="006D2744"/>
    <w:rsid w:val="006D736F"/>
    <w:rsid w:val="006D7A44"/>
    <w:rsid w:val="006E0435"/>
    <w:rsid w:val="006E2416"/>
    <w:rsid w:val="006F1EBD"/>
    <w:rsid w:val="006F24F6"/>
    <w:rsid w:val="006F2A22"/>
    <w:rsid w:val="006F3110"/>
    <w:rsid w:val="006F40F2"/>
    <w:rsid w:val="006F558B"/>
    <w:rsid w:val="006F5BDF"/>
    <w:rsid w:val="006F68B6"/>
    <w:rsid w:val="006F6B94"/>
    <w:rsid w:val="006F7056"/>
    <w:rsid w:val="007001E2"/>
    <w:rsid w:val="007033C9"/>
    <w:rsid w:val="0070669C"/>
    <w:rsid w:val="00707A94"/>
    <w:rsid w:val="00710EB4"/>
    <w:rsid w:val="00711881"/>
    <w:rsid w:val="0071278B"/>
    <w:rsid w:val="00720515"/>
    <w:rsid w:val="007247EC"/>
    <w:rsid w:val="007249C4"/>
    <w:rsid w:val="0072573A"/>
    <w:rsid w:val="0073044A"/>
    <w:rsid w:val="00730983"/>
    <w:rsid w:val="007314D5"/>
    <w:rsid w:val="0073250D"/>
    <w:rsid w:val="007337B9"/>
    <w:rsid w:val="00734DF6"/>
    <w:rsid w:val="00735129"/>
    <w:rsid w:val="00736F89"/>
    <w:rsid w:val="00740F2F"/>
    <w:rsid w:val="00741F85"/>
    <w:rsid w:val="00743588"/>
    <w:rsid w:val="007458F4"/>
    <w:rsid w:val="00746B28"/>
    <w:rsid w:val="00752524"/>
    <w:rsid w:val="007538BC"/>
    <w:rsid w:val="00754D00"/>
    <w:rsid w:val="00754F78"/>
    <w:rsid w:val="0075602E"/>
    <w:rsid w:val="00757ED9"/>
    <w:rsid w:val="00760FB7"/>
    <w:rsid w:val="00761574"/>
    <w:rsid w:val="00762116"/>
    <w:rsid w:val="00763FCA"/>
    <w:rsid w:val="00764B72"/>
    <w:rsid w:val="00766759"/>
    <w:rsid w:val="0077041C"/>
    <w:rsid w:val="007743E6"/>
    <w:rsid w:val="00774B4A"/>
    <w:rsid w:val="007762B9"/>
    <w:rsid w:val="00776C57"/>
    <w:rsid w:val="00776C80"/>
    <w:rsid w:val="007800E8"/>
    <w:rsid w:val="00781BA4"/>
    <w:rsid w:val="00783063"/>
    <w:rsid w:val="00784049"/>
    <w:rsid w:val="007905EF"/>
    <w:rsid w:val="00792C83"/>
    <w:rsid w:val="00793197"/>
    <w:rsid w:val="00795E58"/>
    <w:rsid w:val="00795EAC"/>
    <w:rsid w:val="00795FA7"/>
    <w:rsid w:val="00796038"/>
    <w:rsid w:val="00797E5E"/>
    <w:rsid w:val="007A14B2"/>
    <w:rsid w:val="007A33CA"/>
    <w:rsid w:val="007A60A7"/>
    <w:rsid w:val="007B2A8F"/>
    <w:rsid w:val="007B33AF"/>
    <w:rsid w:val="007B426F"/>
    <w:rsid w:val="007B4DC3"/>
    <w:rsid w:val="007B7756"/>
    <w:rsid w:val="007C08C5"/>
    <w:rsid w:val="007C1120"/>
    <w:rsid w:val="007C1710"/>
    <w:rsid w:val="007C188D"/>
    <w:rsid w:val="007C3C24"/>
    <w:rsid w:val="007C3DDD"/>
    <w:rsid w:val="007C4B6D"/>
    <w:rsid w:val="007C70DE"/>
    <w:rsid w:val="007D0581"/>
    <w:rsid w:val="007D1D8C"/>
    <w:rsid w:val="007D2AAE"/>
    <w:rsid w:val="007D3AAD"/>
    <w:rsid w:val="007D40F8"/>
    <w:rsid w:val="007D5F38"/>
    <w:rsid w:val="007D78BD"/>
    <w:rsid w:val="007E18D3"/>
    <w:rsid w:val="007E2400"/>
    <w:rsid w:val="007E6F33"/>
    <w:rsid w:val="007F308C"/>
    <w:rsid w:val="007F397A"/>
    <w:rsid w:val="0080021B"/>
    <w:rsid w:val="00800D8F"/>
    <w:rsid w:val="00800D93"/>
    <w:rsid w:val="00801569"/>
    <w:rsid w:val="00801E09"/>
    <w:rsid w:val="008022D9"/>
    <w:rsid w:val="00802DCE"/>
    <w:rsid w:val="0080342E"/>
    <w:rsid w:val="008046B6"/>
    <w:rsid w:val="0080652C"/>
    <w:rsid w:val="00806772"/>
    <w:rsid w:val="008077E7"/>
    <w:rsid w:val="0081134F"/>
    <w:rsid w:val="00811489"/>
    <w:rsid w:val="00811880"/>
    <w:rsid w:val="00816717"/>
    <w:rsid w:val="008170FE"/>
    <w:rsid w:val="0081715B"/>
    <w:rsid w:val="00821305"/>
    <w:rsid w:val="00821A9F"/>
    <w:rsid w:val="00822920"/>
    <w:rsid w:val="00823B4E"/>
    <w:rsid w:val="00825B53"/>
    <w:rsid w:val="00826974"/>
    <w:rsid w:val="00830F58"/>
    <w:rsid w:val="00831804"/>
    <w:rsid w:val="00831875"/>
    <w:rsid w:val="00834813"/>
    <w:rsid w:val="00836DE3"/>
    <w:rsid w:val="008415D4"/>
    <w:rsid w:val="00841897"/>
    <w:rsid w:val="008419A8"/>
    <w:rsid w:val="00844762"/>
    <w:rsid w:val="008451E5"/>
    <w:rsid w:val="008472A3"/>
    <w:rsid w:val="008479C7"/>
    <w:rsid w:val="00853865"/>
    <w:rsid w:val="00856359"/>
    <w:rsid w:val="00860ACC"/>
    <w:rsid w:val="00861AE4"/>
    <w:rsid w:val="00864C31"/>
    <w:rsid w:val="00865B95"/>
    <w:rsid w:val="00866450"/>
    <w:rsid w:val="00866FDF"/>
    <w:rsid w:val="00871823"/>
    <w:rsid w:val="0087456B"/>
    <w:rsid w:val="00876659"/>
    <w:rsid w:val="00877C8B"/>
    <w:rsid w:val="00882A90"/>
    <w:rsid w:val="00883576"/>
    <w:rsid w:val="00886540"/>
    <w:rsid w:val="00891AA7"/>
    <w:rsid w:val="00892EBC"/>
    <w:rsid w:val="00893BAF"/>
    <w:rsid w:val="008941C4"/>
    <w:rsid w:val="00894874"/>
    <w:rsid w:val="00894896"/>
    <w:rsid w:val="00895C58"/>
    <w:rsid w:val="008A37D1"/>
    <w:rsid w:val="008A3A76"/>
    <w:rsid w:val="008A3C29"/>
    <w:rsid w:val="008B0079"/>
    <w:rsid w:val="008B079D"/>
    <w:rsid w:val="008B2642"/>
    <w:rsid w:val="008B33B9"/>
    <w:rsid w:val="008B4A4E"/>
    <w:rsid w:val="008B6A3B"/>
    <w:rsid w:val="008B7488"/>
    <w:rsid w:val="008B7A1D"/>
    <w:rsid w:val="008C090D"/>
    <w:rsid w:val="008C3ECE"/>
    <w:rsid w:val="008C619D"/>
    <w:rsid w:val="008D03AE"/>
    <w:rsid w:val="008D0A71"/>
    <w:rsid w:val="008D1F5C"/>
    <w:rsid w:val="008D3A1B"/>
    <w:rsid w:val="008D4B4C"/>
    <w:rsid w:val="008D5125"/>
    <w:rsid w:val="008D559E"/>
    <w:rsid w:val="008D569A"/>
    <w:rsid w:val="008D6DDC"/>
    <w:rsid w:val="008D6FD9"/>
    <w:rsid w:val="008D7890"/>
    <w:rsid w:val="008E0412"/>
    <w:rsid w:val="008E04C0"/>
    <w:rsid w:val="008E15B1"/>
    <w:rsid w:val="008E2B2D"/>
    <w:rsid w:val="008E3484"/>
    <w:rsid w:val="008E3B8D"/>
    <w:rsid w:val="008E639F"/>
    <w:rsid w:val="008E738C"/>
    <w:rsid w:val="008F1199"/>
    <w:rsid w:val="008F3074"/>
    <w:rsid w:val="008F3A27"/>
    <w:rsid w:val="008F4DC8"/>
    <w:rsid w:val="008F54F0"/>
    <w:rsid w:val="008F553A"/>
    <w:rsid w:val="008F68AA"/>
    <w:rsid w:val="008F68D6"/>
    <w:rsid w:val="008F6D1D"/>
    <w:rsid w:val="008F7FF7"/>
    <w:rsid w:val="009027E5"/>
    <w:rsid w:val="00903531"/>
    <w:rsid w:val="00903C0F"/>
    <w:rsid w:val="00904673"/>
    <w:rsid w:val="009074D5"/>
    <w:rsid w:val="00907DD9"/>
    <w:rsid w:val="00911CDF"/>
    <w:rsid w:val="00911E7B"/>
    <w:rsid w:val="00920408"/>
    <w:rsid w:val="00921B3D"/>
    <w:rsid w:val="00922D2F"/>
    <w:rsid w:val="00922E2D"/>
    <w:rsid w:val="00925AD7"/>
    <w:rsid w:val="009263BC"/>
    <w:rsid w:val="0093048D"/>
    <w:rsid w:val="00930B92"/>
    <w:rsid w:val="00931DCA"/>
    <w:rsid w:val="00933349"/>
    <w:rsid w:val="009334AB"/>
    <w:rsid w:val="00933A75"/>
    <w:rsid w:val="00937EEF"/>
    <w:rsid w:val="00943538"/>
    <w:rsid w:val="00945907"/>
    <w:rsid w:val="00946D7B"/>
    <w:rsid w:val="00950402"/>
    <w:rsid w:val="00950929"/>
    <w:rsid w:val="00954A66"/>
    <w:rsid w:val="00956B73"/>
    <w:rsid w:val="0095728C"/>
    <w:rsid w:val="00957B87"/>
    <w:rsid w:val="009631B5"/>
    <w:rsid w:val="009652B7"/>
    <w:rsid w:val="00965F94"/>
    <w:rsid w:val="00966DB5"/>
    <w:rsid w:val="009677B1"/>
    <w:rsid w:val="00967F5E"/>
    <w:rsid w:val="009708D8"/>
    <w:rsid w:val="00971919"/>
    <w:rsid w:val="00971A1C"/>
    <w:rsid w:val="00976C6D"/>
    <w:rsid w:val="00977747"/>
    <w:rsid w:val="0098029B"/>
    <w:rsid w:val="00980CA8"/>
    <w:rsid w:val="0098600B"/>
    <w:rsid w:val="00987061"/>
    <w:rsid w:val="009875E4"/>
    <w:rsid w:val="00987C95"/>
    <w:rsid w:val="00993386"/>
    <w:rsid w:val="00994583"/>
    <w:rsid w:val="00995593"/>
    <w:rsid w:val="00995F67"/>
    <w:rsid w:val="009960AF"/>
    <w:rsid w:val="00996529"/>
    <w:rsid w:val="00996564"/>
    <w:rsid w:val="00997D50"/>
    <w:rsid w:val="009A1D6D"/>
    <w:rsid w:val="009A1E25"/>
    <w:rsid w:val="009A26E7"/>
    <w:rsid w:val="009A3BD6"/>
    <w:rsid w:val="009A7355"/>
    <w:rsid w:val="009A7502"/>
    <w:rsid w:val="009B0434"/>
    <w:rsid w:val="009B0FE9"/>
    <w:rsid w:val="009B640B"/>
    <w:rsid w:val="009C0683"/>
    <w:rsid w:val="009C0E02"/>
    <w:rsid w:val="009C1B54"/>
    <w:rsid w:val="009C38B5"/>
    <w:rsid w:val="009C397D"/>
    <w:rsid w:val="009C3EA3"/>
    <w:rsid w:val="009C44C4"/>
    <w:rsid w:val="009C4D6A"/>
    <w:rsid w:val="009C57EA"/>
    <w:rsid w:val="009C69E8"/>
    <w:rsid w:val="009D02B0"/>
    <w:rsid w:val="009D16D1"/>
    <w:rsid w:val="009D695C"/>
    <w:rsid w:val="009E5848"/>
    <w:rsid w:val="009E7706"/>
    <w:rsid w:val="009F3037"/>
    <w:rsid w:val="009F49CF"/>
    <w:rsid w:val="009F7397"/>
    <w:rsid w:val="00A01E5C"/>
    <w:rsid w:val="00A0348C"/>
    <w:rsid w:val="00A0356D"/>
    <w:rsid w:val="00A0371C"/>
    <w:rsid w:val="00A057F7"/>
    <w:rsid w:val="00A11154"/>
    <w:rsid w:val="00A14278"/>
    <w:rsid w:val="00A15075"/>
    <w:rsid w:val="00A1538D"/>
    <w:rsid w:val="00A15395"/>
    <w:rsid w:val="00A172A0"/>
    <w:rsid w:val="00A17909"/>
    <w:rsid w:val="00A17E23"/>
    <w:rsid w:val="00A23F5F"/>
    <w:rsid w:val="00A24A70"/>
    <w:rsid w:val="00A278E0"/>
    <w:rsid w:val="00A30BBC"/>
    <w:rsid w:val="00A3174B"/>
    <w:rsid w:val="00A31C26"/>
    <w:rsid w:val="00A351AE"/>
    <w:rsid w:val="00A3619E"/>
    <w:rsid w:val="00A43F90"/>
    <w:rsid w:val="00A46A2C"/>
    <w:rsid w:val="00A50D14"/>
    <w:rsid w:val="00A53709"/>
    <w:rsid w:val="00A537E8"/>
    <w:rsid w:val="00A53C7C"/>
    <w:rsid w:val="00A54D11"/>
    <w:rsid w:val="00A54DA5"/>
    <w:rsid w:val="00A60123"/>
    <w:rsid w:val="00A60BCE"/>
    <w:rsid w:val="00A63110"/>
    <w:rsid w:val="00A65E8B"/>
    <w:rsid w:val="00A65EE1"/>
    <w:rsid w:val="00A66203"/>
    <w:rsid w:val="00A66F97"/>
    <w:rsid w:val="00A70653"/>
    <w:rsid w:val="00A70E06"/>
    <w:rsid w:val="00A73DDE"/>
    <w:rsid w:val="00A74EDA"/>
    <w:rsid w:val="00A75799"/>
    <w:rsid w:val="00A75CD0"/>
    <w:rsid w:val="00A75CF6"/>
    <w:rsid w:val="00A76334"/>
    <w:rsid w:val="00A77D17"/>
    <w:rsid w:val="00A77ED2"/>
    <w:rsid w:val="00A80593"/>
    <w:rsid w:val="00A80960"/>
    <w:rsid w:val="00A81494"/>
    <w:rsid w:val="00A841B2"/>
    <w:rsid w:val="00A855DF"/>
    <w:rsid w:val="00A861C7"/>
    <w:rsid w:val="00A90180"/>
    <w:rsid w:val="00A9355F"/>
    <w:rsid w:val="00A940FE"/>
    <w:rsid w:val="00A94513"/>
    <w:rsid w:val="00A9596B"/>
    <w:rsid w:val="00AA0170"/>
    <w:rsid w:val="00AA4738"/>
    <w:rsid w:val="00AA5993"/>
    <w:rsid w:val="00AA70FC"/>
    <w:rsid w:val="00AB144B"/>
    <w:rsid w:val="00AB14BD"/>
    <w:rsid w:val="00AB3186"/>
    <w:rsid w:val="00AB670F"/>
    <w:rsid w:val="00AC1087"/>
    <w:rsid w:val="00AC29BE"/>
    <w:rsid w:val="00AC3403"/>
    <w:rsid w:val="00AC34F2"/>
    <w:rsid w:val="00AC4E2D"/>
    <w:rsid w:val="00AC6382"/>
    <w:rsid w:val="00AD0268"/>
    <w:rsid w:val="00AD13B2"/>
    <w:rsid w:val="00AD488D"/>
    <w:rsid w:val="00AD4E32"/>
    <w:rsid w:val="00AD7C26"/>
    <w:rsid w:val="00AE0D5C"/>
    <w:rsid w:val="00AE16C7"/>
    <w:rsid w:val="00AE21C9"/>
    <w:rsid w:val="00AE2DC3"/>
    <w:rsid w:val="00AE3A8C"/>
    <w:rsid w:val="00AE472F"/>
    <w:rsid w:val="00AF304F"/>
    <w:rsid w:val="00AF562C"/>
    <w:rsid w:val="00AF61DA"/>
    <w:rsid w:val="00B04A3E"/>
    <w:rsid w:val="00B05A30"/>
    <w:rsid w:val="00B06C99"/>
    <w:rsid w:val="00B07846"/>
    <w:rsid w:val="00B07A5C"/>
    <w:rsid w:val="00B10613"/>
    <w:rsid w:val="00B12422"/>
    <w:rsid w:val="00B127F2"/>
    <w:rsid w:val="00B13451"/>
    <w:rsid w:val="00B203E8"/>
    <w:rsid w:val="00B20D29"/>
    <w:rsid w:val="00B20D75"/>
    <w:rsid w:val="00B21CA3"/>
    <w:rsid w:val="00B22198"/>
    <w:rsid w:val="00B23C79"/>
    <w:rsid w:val="00B243ED"/>
    <w:rsid w:val="00B25665"/>
    <w:rsid w:val="00B25EA4"/>
    <w:rsid w:val="00B26023"/>
    <w:rsid w:val="00B27363"/>
    <w:rsid w:val="00B277BF"/>
    <w:rsid w:val="00B27A39"/>
    <w:rsid w:val="00B33D5E"/>
    <w:rsid w:val="00B33F3E"/>
    <w:rsid w:val="00B33FF2"/>
    <w:rsid w:val="00B34027"/>
    <w:rsid w:val="00B34423"/>
    <w:rsid w:val="00B344D3"/>
    <w:rsid w:val="00B35544"/>
    <w:rsid w:val="00B4127A"/>
    <w:rsid w:val="00B414C3"/>
    <w:rsid w:val="00B4199C"/>
    <w:rsid w:val="00B44168"/>
    <w:rsid w:val="00B44EBE"/>
    <w:rsid w:val="00B45049"/>
    <w:rsid w:val="00B47459"/>
    <w:rsid w:val="00B51E10"/>
    <w:rsid w:val="00B54D21"/>
    <w:rsid w:val="00B55578"/>
    <w:rsid w:val="00B55734"/>
    <w:rsid w:val="00B56FE9"/>
    <w:rsid w:val="00B6091D"/>
    <w:rsid w:val="00B65F22"/>
    <w:rsid w:val="00B66300"/>
    <w:rsid w:val="00B828B4"/>
    <w:rsid w:val="00B8376A"/>
    <w:rsid w:val="00B83F19"/>
    <w:rsid w:val="00B85507"/>
    <w:rsid w:val="00B856A8"/>
    <w:rsid w:val="00B86FAB"/>
    <w:rsid w:val="00B93954"/>
    <w:rsid w:val="00B94E70"/>
    <w:rsid w:val="00B95355"/>
    <w:rsid w:val="00BA294E"/>
    <w:rsid w:val="00BA2A55"/>
    <w:rsid w:val="00BA5684"/>
    <w:rsid w:val="00BA6745"/>
    <w:rsid w:val="00BA74BC"/>
    <w:rsid w:val="00BB0C63"/>
    <w:rsid w:val="00BB1C50"/>
    <w:rsid w:val="00BB4AA9"/>
    <w:rsid w:val="00BB6189"/>
    <w:rsid w:val="00BB6D37"/>
    <w:rsid w:val="00BB7E84"/>
    <w:rsid w:val="00BC00AD"/>
    <w:rsid w:val="00BC13C5"/>
    <w:rsid w:val="00BC2CD7"/>
    <w:rsid w:val="00BC3203"/>
    <w:rsid w:val="00BC3BE6"/>
    <w:rsid w:val="00BC4FD5"/>
    <w:rsid w:val="00BC738F"/>
    <w:rsid w:val="00BD0533"/>
    <w:rsid w:val="00BD06B2"/>
    <w:rsid w:val="00BD6727"/>
    <w:rsid w:val="00BD78A3"/>
    <w:rsid w:val="00BE022D"/>
    <w:rsid w:val="00BE1D80"/>
    <w:rsid w:val="00BE54B2"/>
    <w:rsid w:val="00BE5514"/>
    <w:rsid w:val="00BE5F0C"/>
    <w:rsid w:val="00BE739A"/>
    <w:rsid w:val="00BE7DFB"/>
    <w:rsid w:val="00BF1F8C"/>
    <w:rsid w:val="00BF3246"/>
    <w:rsid w:val="00C0017E"/>
    <w:rsid w:val="00C00E2B"/>
    <w:rsid w:val="00C04E76"/>
    <w:rsid w:val="00C07F9C"/>
    <w:rsid w:val="00C110E0"/>
    <w:rsid w:val="00C1602A"/>
    <w:rsid w:val="00C1684C"/>
    <w:rsid w:val="00C20CE1"/>
    <w:rsid w:val="00C20D90"/>
    <w:rsid w:val="00C237E6"/>
    <w:rsid w:val="00C2549B"/>
    <w:rsid w:val="00C258DA"/>
    <w:rsid w:val="00C26E70"/>
    <w:rsid w:val="00C330F9"/>
    <w:rsid w:val="00C35378"/>
    <w:rsid w:val="00C3756D"/>
    <w:rsid w:val="00C377ED"/>
    <w:rsid w:val="00C406B7"/>
    <w:rsid w:val="00C40FF1"/>
    <w:rsid w:val="00C41CB4"/>
    <w:rsid w:val="00C431A8"/>
    <w:rsid w:val="00C459E5"/>
    <w:rsid w:val="00C503C3"/>
    <w:rsid w:val="00C51376"/>
    <w:rsid w:val="00C51FA9"/>
    <w:rsid w:val="00C53B7B"/>
    <w:rsid w:val="00C5759E"/>
    <w:rsid w:val="00C57A12"/>
    <w:rsid w:val="00C61DC1"/>
    <w:rsid w:val="00C61FB7"/>
    <w:rsid w:val="00C62573"/>
    <w:rsid w:val="00C62AAD"/>
    <w:rsid w:val="00C7095D"/>
    <w:rsid w:val="00C712CA"/>
    <w:rsid w:val="00C725AA"/>
    <w:rsid w:val="00C72A5C"/>
    <w:rsid w:val="00C73769"/>
    <w:rsid w:val="00C74C9C"/>
    <w:rsid w:val="00C750CE"/>
    <w:rsid w:val="00C76CA3"/>
    <w:rsid w:val="00C77AEA"/>
    <w:rsid w:val="00C815B7"/>
    <w:rsid w:val="00C82920"/>
    <w:rsid w:val="00C86D68"/>
    <w:rsid w:val="00C91D3E"/>
    <w:rsid w:val="00C91E5A"/>
    <w:rsid w:val="00C93434"/>
    <w:rsid w:val="00C976B9"/>
    <w:rsid w:val="00C97E2B"/>
    <w:rsid w:val="00CA00E5"/>
    <w:rsid w:val="00CA3EFE"/>
    <w:rsid w:val="00CA3FD9"/>
    <w:rsid w:val="00CA4143"/>
    <w:rsid w:val="00CA447A"/>
    <w:rsid w:val="00CB1055"/>
    <w:rsid w:val="00CB3390"/>
    <w:rsid w:val="00CB4D08"/>
    <w:rsid w:val="00CB689D"/>
    <w:rsid w:val="00CC07E2"/>
    <w:rsid w:val="00CC2417"/>
    <w:rsid w:val="00CC3ABC"/>
    <w:rsid w:val="00CC52C0"/>
    <w:rsid w:val="00CC6286"/>
    <w:rsid w:val="00CD1685"/>
    <w:rsid w:val="00CD17CB"/>
    <w:rsid w:val="00CD4FD7"/>
    <w:rsid w:val="00CD6E51"/>
    <w:rsid w:val="00CE2862"/>
    <w:rsid w:val="00CE360B"/>
    <w:rsid w:val="00CE4431"/>
    <w:rsid w:val="00CE6ADA"/>
    <w:rsid w:val="00CF06DF"/>
    <w:rsid w:val="00CF28D0"/>
    <w:rsid w:val="00CF545C"/>
    <w:rsid w:val="00CF7A2F"/>
    <w:rsid w:val="00D0017F"/>
    <w:rsid w:val="00D012EA"/>
    <w:rsid w:val="00D02766"/>
    <w:rsid w:val="00D02890"/>
    <w:rsid w:val="00D04EBA"/>
    <w:rsid w:val="00D103FD"/>
    <w:rsid w:val="00D10E5A"/>
    <w:rsid w:val="00D135E6"/>
    <w:rsid w:val="00D15687"/>
    <w:rsid w:val="00D1627F"/>
    <w:rsid w:val="00D16AE8"/>
    <w:rsid w:val="00D17E8E"/>
    <w:rsid w:val="00D22BC9"/>
    <w:rsid w:val="00D23930"/>
    <w:rsid w:val="00D2442B"/>
    <w:rsid w:val="00D24F38"/>
    <w:rsid w:val="00D27C25"/>
    <w:rsid w:val="00D32086"/>
    <w:rsid w:val="00D32377"/>
    <w:rsid w:val="00D32924"/>
    <w:rsid w:val="00D400E3"/>
    <w:rsid w:val="00D408A1"/>
    <w:rsid w:val="00D41195"/>
    <w:rsid w:val="00D43D35"/>
    <w:rsid w:val="00D44708"/>
    <w:rsid w:val="00D45165"/>
    <w:rsid w:val="00D511F9"/>
    <w:rsid w:val="00D51F9F"/>
    <w:rsid w:val="00D53D40"/>
    <w:rsid w:val="00D551C2"/>
    <w:rsid w:val="00D564CE"/>
    <w:rsid w:val="00D57C9E"/>
    <w:rsid w:val="00D60D5B"/>
    <w:rsid w:val="00D6336B"/>
    <w:rsid w:val="00D651FE"/>
    <w:rsid w:val="00D671D4"/>
    <w:rsid w:val="00D67C57"/>
    <w:rsid w:val="00D73C81"/>
    <w:rsid w:val="00D7403A"/>
    <w:rsid w:val="00D741D7"/>
    <w:rsid w:val="00D74711"/>
    <w:rsid w:val="00D75388"/>
    <w:rsid w:val="00D7688C"/>
    <w:rsid w:val="00D77A1F"/>
    <w:rsid w:val="00D80472"/>
    <w:rsid w:val="00D814EE"/>
    <w:rsid w:val="00D816B7"/>
    <w:rsid w:val="00D82FC4"/>
    <w:rsid w:val="00D84492"/>
    <w:rsid w:val="00D904D7"/>
    <w:rsid w:val="00D92A7D"/>
    <w:rsid w:val="00D93EBB"/>
    <w:rsid w:val="00D94509"/>
    <w:rsid w:val="00D94E55"/>
    <w:rsid w:val="00D95307"/>
    <w:rsid w:val="00D97D33"/>
    <w:rsid w:val="00DA0B6F"/>
    <w:rsid w:val="00DA2CF5"/>
    <w:rsid w:val="00DA51A7"/>
    <w:rsid w:val="00DA5492"/>
    <w:rsid w:val="00DA5623"/>
    <w:rsid w:val="00DB065A"/>
    <w:rsid w:val="00DB4AD2"/>
    <w:rsid w:val="00DB5AED"/>
    <w:rsid w:val="00DB6BF8"/>
    <w:rsid w:val="00DC181C"/>
    <w:rsid w:val="00DC1BEB"/>
    <w:rsid w:val="00DC2E18"/>
    <w:rsid w:val="00DC3621"/>
    <w:rsid w:val="00DC460C"/>
    <w:rsid w:val="00DC6D60"/>
    <w:rsid w:val="00DD0F3F"/>
    <w:rsid w:val="00DD3142"/>
    <w:rsid w:val="00DD48DA"/>
    <w:rsid w:val="00DD63E8"/>
    <w:rsid w:val="00DD756C"/>
    <w:rsid w:val="00DE0FEF"/>
    <w:rsid w:val="00DE2763"/>
    <w:rsid w:val="00DE4311"/>
    <w:rsid w:val="00DE606C"/>
    <w:rsid w:val="00DF244A"/>
    <w:rsid w:val="00DF5A1A"/>
    <w:rsid w:val="00DF5A91"/>
    <w:rsid w:val="00DF685E"/>
    <w:rsid w:val="00E001CC"/>
    <w:rsid w:val="00E03225"/>
    <w:rsid w:val="00E064AE"/>
    <w:rsid w:val="00E067E0"/>
    <w:rsid w:val="00E07A86"/>
    <w:rsid w:val="00E1081F"/>
    <w:rsid w:val="00E108D3"/>
    <w:rsid w:val="00E13E79"/>
    <w:rsid w:val="00E15A78"/>
    <w:rsid w:val="00E222BA"/>
    <w:rsid w:val="00E25C65"/>
    <w:rsid w:val="00E27EC8"/>
    <w:rsid w:val="00E303BF"/>
    <w:rsid w:val="00E31DDA"/>
    <w:rsid w:val="00E3226F"/>
    <w:rsid w:val="00E332B5"/>
    <w:rsid w:val="00E3511C"/>
    <w:rsid w:val="00E35833"/>
    <w:rsid w:val="00E37988"/>
    <w:rsid w:val="00E40607"/>
    <w:rsid w:val="00E4075E"/>
    <w:rsid w:val="00E429B9"/>
    <w:rsid w:val="00E429D8"/>
    <w:rsid w:val="00E4336A"/>
    <w:rsid w:val="00E442C2"/>
    <w:rsid w:val="00E44B4C"/>
    <w:rsid w:val="00E45290"/>
    <w:rsid w:val="00E4606D"/>
    <w:rsid w:val="00E5059F"/>
    <w:rsid w:val="00E52003"/>
    <w:rsid w:val="00E546DE"/>
    <w:rsid w:val="00E547E7"/>
    <w:rsid w:val="00E60F36"/>
    <w:rsid w:val="00E61677"/>
    <w:rsid w:val="00E61E11"/>
    <w:rsid w:val="00E62C68"/>
    <w:rsid w:val="00E636CC"/>
    <w:rsid w:val="00E65797"/>
    <w:rsid w:val="00E700AF"/>
    <w:rsid w:val="00E70FC0"/>
    <w:rsid w:val="00E750AA"/>
    <w:rsid w:val="00E75763"/>
    <w:rsid w:val="00E776C1"/>
    <w:rsid w:val="00E7771A"/>
    <w:rsid w:val="00E82A9D"/>
    <w:rsid w:val="00E86AA3"/>
    <w:rsid w:val="00E86E34"/>
    <w:rsid w:val="00E8740D"/>
    <w:rsid w:val="00E93E1C"/>
    <w:rsid w:val="00E94512"/>
    <w:rsid w:val="00E95101"/>
    <w:rsid w:val="00E95C14"/>
    <w:rsid w:val="00E97775"/>
    <w:rsid w:val="00EA088C"/>
    <w:rsid w:val="00EA4E97"/>
    <w:rsid w:val="00EA69E2"/>
    <w:rsid w:val="00EA6EDD"/>
    <w:rsid w:val="00EB57FB"/>
    <w:rsid w:val="00EC0C18"/>
    <w:rsid w:val="00EC4532"/>
    <w:rsid w:val="00EC5649"/>
    <w:rsid w:val="00ED0023"/>
    <w:rsid w:val="00ED15FC"/>
    <w:rsid w:val="00ED44D5"/>
    <w:rsid w:val="00ED44EF"/>
    <w:rsid w:val="00ED505D"/>
    <w:rsid w:val="00ED63F9"/>
    <w:rsid w:val="00EE10D5"/>
    <w:rsid w:val="00EE2DCB"/>
    <w:rsid w:val="00EE2F46"/>
    <w:rsid w:val="00EE39FB"/>
    <w:rsid w:val="00EE4B35"/>
    <w:rsid w:val="00EE4D46"/>
    <w:rsid w:val="00EE4DF0"/>
    <w:rsid w:val="00EE509D"/>
    <w:rsid w:val="00EE64CE"/>
    <w:rsid w:val="00EE6714"/>
    <w:rsid w:val="00EE685B"/>
    <w:rsid w:val="00EE6CD3"/>
    <w:rsid w:val="00EF088D"/>
    <w:rsid w:val="00EF1239"/>
    <w:rsid w:val="00EF4339"/>
    <w:rsid w:val="00EF4B3F"/>
    <w:rsid w:val="00EF5166"/>
    <w:rsid w:val="00EF61A8"/>
    <w:rsid w:val="00F0287E"/>
    <w:rsid w:val="00F035FB"/>
    <w:rsid w:val="00F039A7"/>
    <w:rsid w:val="00F0451A"/>
    <w:rsid w:val="00F068A8"/>
    <w:rsid w:val="00F11445"/>
    <w:rsid w:val="00F1240A"/>
    <w:rsid w:val="00F12A8C"/>
    <w:rsid w:val="00F12CB2"/>
    <w:rsid w:val="00F14C65"/>
    <w:rsid w:val="00F1515A"/>
    <w:rsid w:val="00F172AC"/>
    <w:rsid w:val="00F17516"/>
    <w:rsid w:val="00F23845"/>
    <w:rsid w:val="00F23FE1"/>
    <w:rsid w:val="00F24BEA"/>
    <w:rsid w:val="00F24E3B"/>
    <w:rsid w:val="00F25BC6"/>
    <w:rsid w:val="00F2672B"/>
    <w:rsid w:val="00F26906"/>
    <w:rsid w:val="00F271A4"/>
    <w:rsid w:val="00F31569"/>
    <w:rsid w:val="00F3163B"/>
    <w:rsid w:val="00F3176D"/>
    <w:rsid w:val="00F32439"/>
    <w:rsid w:val="00F328DC"/>
    <w:rsid w:val="00F33617"/>
    <w:rsid w:val="00F34759"/>
    <w:rsid w:val="00F34D3D"/>
    <w:rsid w:val="00F3736A"/>
    <w:rsid w:val="00F4048E"/>
    <w:rsid w:val="00F41078"/>
    <w:rsid w:val="00F41969"/>
    <w:rsid w:val="00F41EB0"/>
    <w:rsid w:val="00F43E74"/>
    <w:rsid w:val="00F44B62"/>
    <w:rsid w:val="00F5229A"/>
    <w:rsid w:val="00F53121"/>
    <w:rsid w:val="00F53B36"/>
    <w:rsid w:val="00F53B47"/>
    <w:rsid w:val="00F56A7C"/>
    <w:rsid w:val="00F604A5"/>
    <w:rsid w:val="00F606A2"/>
    <w:rsid w:val="00F62964"/>
    <w:rsid w:val="00F640D8"/>
    <w:rsid w:val="00F67EA0"/>
    <w:rsid w:val="00F70740"/>
    <w:rsid w:val="00F74464"/>
    <w:rsid w:val="00F750C1"/>
    <w:rsid w:val="00F76DE0"/>
    <w:rsid w:val="00F77490"/>
    <w:rsid w:val="00F80DF9"/>
    <w:rsid w:val="00F81193"/>
    <w:rsid w:val="00F823B7"/>
    <w:rsid w:val="00F82950"/>
    <w:rsid w:val="00F83157"/>
    <w:rsid w:val="00F83AC7"/>
    <w:rsid w:val="00F860AC"/>
    <w:rsid w:val="00F862D0"/>
    <w:rsid w:val="00F8778C"/>
    <w:rsid w:val="00F923CF"/>
    <w:rsid w:val="00F94239"/>
    <w:rsid w:val="00F9424D"/>
    <w:rsid w:val="00F9568A"/>
    <w:rsid w:val="00F971C7"/>
    <w:rsid w:val="00F9765D"/>
    <w:rsid w:val="00F976CC"/>
    <w:rsid w:val="00FA10CE"/>
    <w:rsid w:val="00FA1304"/>
    <w:rsid w:val="00FA1782"/>
    <w:rsid w:val="00FA27BD"/>
    <w:rsid w:val="00FA3292"/>
    <w:rsid w:val="00FA377C"/>
    <w:rsid w:val="00FA4DC7"/>
    <w:rsid w:val="00FA5B66"/>
    <w:rsid w:val="00FA5C3B"/>
    <w:rsid w:val="00FA64B7"/>
    <w:rsid w:val="00FA7479"/>
    <w:rsid w:val="00FA78CD"/>
    <w:rsid w:val="00FB4D24"/>
    <w:rsid w:val="00FB658B"/>
    <w:rsid w:val="00FB7058"/>
    <w:rsid w:val="00FB7E7F"/>
    <w:rsid w:val="00FC2424"/>
    <w:rsid w:val="00FC3B57"/>
    <w:rsid w:val="00FC3D16"/>
    <w:rsid w:val="00FC4FD5"/>
    <w:rsid w:val="00FC5BE0"/>
    <w:rsid w:val="00FC7061"/>
    <w:rsid w:val="00FD0119"/>
    <w:rsid w:val="00FD0311"/>
    <w:rsid w:val="00FD38EC"/>
    <w:rsid w:val="00FD481E"/>
    <w:rsid w:val="00FD51FA"/>
    <w:rsid w:val="00FD5B2E"/>
    <w:rsid w:val="00FE0051"/>
    <w:rsid w:val="00FE4FA3"/>
    <w:rsid w:val="00FE638B"/>
    <w:rsid w:val="00FE7E59"/>
    <w:rsid w:val="00FF0A89"/>
    <w:rsid w:val="00FF7090"/>
    <w:rsid w:val="00FF7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A75"/>
    <w:rPr>
      <w:rFonts w:ascii="Arial Narrow" w:hAnsi="Arial Narrow"/>
      <w:lang w:val="en-GB"/>
    </w:rPr>
  </w:style>
  <w:style w:type="paragraph" w:styleId="Heading1">
    <w:name w:val="heading 1"/>
    <w:aliases w:val="do not use"/>
    <w:basedOn w:val="Normal"/>
    <w:next w:val="Normal"/>
    <w:qFormat/>
    <w:rsid w:val="00933A75"/>
    <w:pPr>
      <w:keepNext/>
      <w:jc w:val="center"/>
      <w:outlineLvl w:val="0"/>
    </w:pPr>
    <w:rPr>
      <w:rFonts w:ascii="Arial Black" w:hAnsi="Arial Black"/>
      <w:caps/>
      <w:spacing w:val="40"/>
      <w:sz w:val="64"/>
    </w:rPr>
  </w:style>
  <w:style w:type="paragraph" w:styleId="Heading2">
    <w:name w:val="heading 2"/>
    <w:aliases w:val="Boxed Titles"/>
    <w:basedOn w:val="Normal"/>
    <w:next w:val="Normal"/>
    <w:link w:val="Heading2Char"/>
    <w:qFormat/>
    <w:rsid w:val="00933A75"/>
    <w:pPr>
      <w:keepNext/>
      <w:outlineLvl w:val="1"/>
    </w:pPr>
    <w:rPr>
      <w:caps/>
      <w:spacing w:val="12"/>
      <w:sz w:val="24"/>
    </w:rPr>
  </w:style>
  <w:style w:type="paragraph" w:styleId="Heading3">
    <w:name w:val="heading 3"/>
    <w:aliases w:val="Section title headings"/>
    <w:basedOn w:val="Heading1"/>
    <w:next w:val="Normal"/>
    <w:qFormat/>
    <w:rsid w:val="00933A75"/>
    <w:pPr>
      <w:outlineLvl w:val="2"/>
    </w:pPr>
    <w:rPr>
      <w:rFonts w:ascii="Arial Narrow" w:hAnsi="Arial Narrow"/>
      <w:b/>
      <w:spacing w:val="20"/>
      <w:sz w:val="40"/>
    </w:rPr>
  </w:style>
  <w:style w:type="paragraph" w:styleId="Heading4">
    <w:name w:val="heading 4"/>
    <w:aliases w:val="DON'T USE"/>
    <w:basedOn w:val="Normal"/>
    <w:next w:val="Normal"/>
    <w:qFormat/>
    <w:rsid w:val="00933A75"/>
    <w:pPr>
      <w:keepNext/>
      <w:ind w:left="360"/>
      <w:outlineLvl w:val="3"/>
    </w:pPr>
    <w:rPr>
      <w:rFonts w:ascii="FranklinGothic" w:hAnsi="FranklinGothic"/>
      <w:b/>
    </w:rPr>
  </w:style>
  <w:style w:type="paragraph" w:styleId="Heading5">
    <w:name w:val="heading 5"/>
    <w:aliases w:val="DONT'T USE"/>
    <w:basedOn w:val="Normal"/>
    <w:next w:val="Normal"/>
    <w:qFormat/>
    <w:rsid w:val="00933A75"/>
    <w:pPr>
      <w:keepNext/>
      <w:tabs>
        <w:tab w:val="left" w:pos="1134"/>
        <w:tab w:val="left" w:pos="2552"/>
      </w:tabs>
      <w:ind w:left="1134" w:hanging="1134"/>
      <w:jc w:val="both"/>
      <w:outlineLvl w:val="4"/>
    </w:pPr>
    <w:rPr>
      <w:rFonts w:ascii="FranklinGothic" w:hAnsi="FranklinGothic"/>
      <w:b/>
      <w:sz w:val="24"/>
      <w:u w:val="single"/>
    </w:rPr>
  </w:style>
  <w:style w:type="paragraph" w:styleId="Heading6">
    <w:name w:val="heading 6"/>
    <w:aliases w:val="DONT'USE"/>
    <w:basedOn w:val="Normal"/>
    <w:next w:val="Normal"/>
    <w:qFormat/>
    <w:rsid w:val="00933A75"/>
    <w:pPr>
      <w:keepNext/>
      <w:tabs>
        <w:tab w:val="left" w:pos="1134"/>
        <w:tab w:val="left" w:pos="2552"/>
      </w:tabs>
      <w:outlineLvl w:val="5"/>
    </w:pPr>
    <w:rPr>
      <w:rFonts w:ascii="FranklinGothic" w:hAnsi="FranklinGothic"/>
      <w:b/>
      <w:sz w:val="24"/>
      <w:u w:val="single"/>
    </w:rPr>
  </w:style>
  <w:style w:type="paragraph" w:styleId="Heading7">
    <w:name w:val="heading 7"/>
    <w:aliases w:val="DO NOT USE"/>
    <w:basedOn w:val="Normal"/>
    <w:next w:val="Normal"/>
    <w:qFormat/>
    <w:rsid w:val="00933A75"/>
    <w:pPr>
      <w:keepNext/>
      <w:ind w:left="360"/>
      <w:outlineLvl w:val="6"/>
    </w:pPr>
    <w:rPr>
      <w:rFonts w:ascii="FranklinGothic" w:hAnsi="FranklinGothic"/>
      <w:b/>
      <w:sz w:val="24"/>
    </w:rPr>
  </w:style>
  <w:style w:type="paragraph" w:styleId="Heading8">
    <w:name w:val="heading 8"/>
    <w:aliases w:val="NEVER USE"/>
    <w:basedOn w:val="Normal"/>
    <w:next w:val="Normal"/>
    <w:qFormat/>
    <w:rsid w:val="00933A75"/>
    <w:pPr>
      <w:keepNext/>
      <w:spacing w:before="120" w:after="120"/>
      <w:jc w:val="center"/>
      <w:outlineLvl w:val="7"/>
    </w:pPr>
    <w:rPr>
      <w:rFonts w:ascii="FranklinGothic" w:hAnsi="FranklinGothic"/>
      <w:b/>
    </w:rPr>
  </w:style>
  <w:style w:type="paragraph" w:styleId="Heading9">
    <w:name w:val="heading 9"/>
    <w:aliases w:val="NOT TO USE"/>
    <w:basedOn w:val="Normal"/>
    <w:next w:val="Normal"/>
    <w:qFormat/>
    <w:rsid w:val="00933A75"/>
    <w:pPr>
      <w:keepNext/>
      <w:spacing w:before="40" w:after="40"/>
      <w:outlineLvl w:val="8"/>
    </w:pPr>
    <w:rPr>
      <w:b/>
      <w:caps/>
      <w:spacing w:val="2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33A75"/>
    <w:pPr>
      <w:spacing w:before="60"/>
      <w:jc w:val="center"/>
    </w:pPr>
  </w:style>
  <w:style w:type="paragraph" w:customStyle="1" w:styleId="TOC">
    <w:name w:val="TOC"/>
    <w:basedOn w:val="Normal"/>
    <w:rsid w:val="00933A75"/>
    <w:pPr>
      <w:framePr w:hSpace="180" w:wrap="notBeside" w:vAnchor="text" w:hAnchor="text" w:y="182"/>
      <w:spacing w:line="480" w:lineRule="auto"/>
    </w:pPr>
    <w:rPr>
      <w:caps/>
      <w:spacing w:val="10"/>
    </w:rPr>
  </w:style>
  <w:style w:type="paragraph" w:customStyle="1" w:styleId="Activityhead">
    <w:name w:val="Activity head"/>
    <w:basedOn w:val="Normal"/>
    <w:rsid w:val="00933A75"/>
    <w:pPr>
      <w:tabs>
        <w:tab w:val="left" w:pos="284"/>
      </w:tabs>
      <w:ind w:left="198" w:hanging="198"/>
    </w:pPr>
    <w:rPr>
      <w:b/>
    </w:rPr>
  </w:style>
  <w:style w:type="paragraph" w:customStyle="1" w:styleId="Normalbulletsnew">
    <w:name w:val="Normal bullets new"/>
    <w:basedOn w:val="Normal"/>
    <w:rsid w:val="00933A75"/>
    <w:pPr>
      <w:numPr>
        <w:numId w:val="1"/>
      </w:numPr>
    </w:pPr>
  </w:style>
  <w:style w:type="paragraph" w:customStyle="1" w:styleId="BIGNUMBERS">
    <w:name w:val="BIG NUMBERS"/>
    <w:basedOn w:val="Heading2"/>
    <w:rsid w:val="00933A75"/>
    <w:pPr>
      <w:jc w:val="center"/>
    </w:pPr>
    <w:rPr>
      <w:b/>
      <w:sz w:val="70"/>
    </w:rPr>
  </w:style>
  <w:style w:type="paragraph" w:customStyle="1" w:styleId="Evidencetabnew">
    <w:name w:val="Evidence tab new"/>
    <w:basedOn w:val="Normal"/>
    <w:rsid w:val="00933A75"/>
    <w:pPr>
      <w:tabs>
        <w:tab w:val="left" w:pos="1531"/>
      </w:tabs>
      <w:ind w:left="1531" w:hanging="1531"/>
    </w:pPr>
  </w:style>
  <w:style w:type="paragraph" w:customStyle="1" w:styleId="VERIRIEDNUMBEREDTABLE">
    <w:name w:val="VERIRIED NUMBERED TABLE"/>
    <w:basedOn w:val="Normal"/>
    <w:rsid w:val="00933A75"/>
    <w:pPr>
      <w:framePr w:hSpace="180" w:wrap="around" w:vAnchor="text" w:hAnchor="margin" w:y="-7"/>
      <w:numPr>
        <w:numId w:val="2"/>
      </w:numPr>
      <w:tabs>
        <w:tab w:val="clear" w:pos="720"/>
        <w:tab w:val="num" w:pos="350"/>
      </w:tabs>
      <w:ind w:left="322" w:hanging="294"/>
      <w:suppressOverlap/>
    </w:pPr>
    <w:rPr>
      <w:sz w:val="16"/>
    </w:rPr>
  </w:style>
  <w:style w:type="paragraph" w:customStyle="1" w:styleId="VerifierBoxSectionHeadings">
    <w:name w:val="Verifier Box Section Headings"/>
    <w:basedOn w:val="Heading2"/>
    <w:rsid w:val="00933A75"/>
    <w:rPr>
      <w:sz w:val="16"/>
    </w:rPr>
  </w:style>
  <w:style w:type="paragraph" w:styleId="Header">
    <w:name w:val="header"/>
    <w:basedOn w:val="Normal"/>
    <w:rsid w:val="00933A7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33A7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7B8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B87"/>
    <w:rPr>
      <w:rFonts w:ascii="Lucida Grande" w:hAnsi="Lucida Grande" w:cs="Lucida Grande"/>
      <w:noProof/>
      <w:sz w:val="18"/>
      <w:szCs w:val="18"/>
    </w:rPr>
  </w:style>
  <w:style w:type="paragraph" w:styleId="ListParagraph">
    <w:name w:val="List Paragraph"/>
    <w:aliases w:val="Report Text"/>
    <w:basedOn w:val="Normal"/>
    <w:uiPriority w:val="34"/>
    <w:qFormat/>
    <w:rsid w:val="00B203E8"/>
    <w:pPr>
      <w:ind w:left="720"/>
      <w:contextualSpacing/>
    </w:pPr>
  </w:style>
  <w:style w:type="paragraph" w:styleId="Title">
    <w:name w:val="Title"/>
    <w:basedOn w:val="Normal"/>
    <w:link w:val="TitleChar"/>
    <w:qFormat/>
    <w:rsid w:val="00D741D7"/>
    <w:pPr>
      <w:ind w:left="360"/>
      <w:jc w:val="center"/>
    </w:pPr>
    <w:rPr>
      <w:rFonts w:ascii="Verdana" w:hAnsi="Verdana"/>
      <w:b/>
      <w:sz w:val="24"/>
    </w:rPr>
  </w:style>
  <w:style w:type="character" w:customStyle="1" w:styleId="TitleChar">
    <w:name w:val="Title Char"/>
    <w:basedOn w:val="DefaultParagraphFont"/>
    <w:link w:val="Title"/>
    <w:rsid w:val="00D741D7"/>
    <w:rPr>
      <w:rFonts w:ascii="Verdana" w:hAnsi="Verdana"/>
      <w:b/>
      <w:noProof/>
      <w:sz w:val="24"/>
    </w:rPr>
  </w:style>
  <w:style w:type="paragraph" w:styleId="NoSpacing">
    <w:name w:val="No Spacing"/>
    <w:link w:val="NoSpacingChar"/>
    <w:qFormat/>
    <w:rsid w:val="005A2351"/>
    <w:rPr>
      <w:rFonts w:asciiTheme="minorHAnsi" w:eastAsiaTheme="minorEastAsia" w:hAnsiTheme="minorHAnsi" w:cstheme="minorBidi"/>
      <w:sz w:val="22"/>
      <w:szCs w:val="22"/>
      <w:lang w:val="en-SG" w:eastAsia="en-SG"/>
    </w:rPr>
  </w:style>
  <w:style w:type="character" w:customStyle="1" w:styleId="NoSpacingChar">
    <w:name w:val="No Spacing Char"/>
    <w:link w:val="NoSpacing"/>
    <w:rsid w:val="005A2351"/>
    <w:rPr>
      <w:rFonts w:asciiTheme="minorHAnsi" w:eastAsiaTheme="minorEastAsia" w:hAnsiTheme="minorHAnsi" w:cstheme="minorBidi"/>
      <w:sz w:val="22"/>
      <w:szCs w:val="22"/>
      <w:lang w:val="en-SG" w:eastAsia="en-SG"/>
    </w:rPr>
  </w:style>
  <w:style w:type="paragraph" w:customStyle="1" w:styleId="Default">
    <w:name w:val="Default"/>
    <w:rsid w:val="00CE36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0A1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072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720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7208"/>
    <w:rPr>
      <w:rFonts w:ascii="Arial Narrow" w:hAnsi="Arial Narrow"/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72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7208"/>
    <w:rPr>
      <w:rFonts w:ascii="Arial Narrow" w:hAnsi="Arial Narrow"/>
      <w:b/>
      <w:bCs/>
      <w:noProof/>
    </w:rPr>
  </w:style>
  <w:style w:type="character" w:customStyle="1" w:styleId="Heading2Char">
    <w:name w:val="Heading 2 Char"/>
    <w:aliases w:val="Boxed Titles Char"/>
    <w:basedOn w:val="DefaultParagraphFont"/>
    <w:link w:val="Heading2"/>
    <w:rsid w:val="009F7397"/>
    <w:rPr>
      <w:rFonts w:ascii="Arial Narrow" w:hAnsi="Arial Narrow"/>
      <w:caps/>
      <w:spacing w:val="12"/>
      <w:sz w:val="24"/>
    </w:rPr>
  </w:style>
  <w:style w:type="character" w:styleId="Strong">
    <w:name w:val="Strong"/>
    <w:basedOn w:val="DefaultParagraphFont"/>
    <w:uiPriority w:val="22"/>
    <w:qFormat/>
    <w:rsid w:val="00DA5623"/>
    <w:rPr>
      <w:b/>
      <w:bCs/>
    </w:rPr>
  </w:style>
  <w:style w:type="character" w:customStyle="1" w:styleId="apple-converted-space">
    <w:name w:val="apple-converted-space"/>
    <w:basedOn w:val="DefaultParagraphFont"/>
    <w:rsid w:val="00DA5623"/>
  </w:style>
  <w:style w:type="paragraph" w:styleId="NormalWeb">
    <w:name w:val="Normal (Web)"/>
    <w:basedOn w:val="Normal"/>
    <w:uiPriority w:val="99"/>
    <w:unhideWhenUsed/>
    <w:rsid w:val="003F79D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1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S\ASS%20MAT%20WRITERS%20TEMPLATE\website%20assessment%20materia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6959273-8016-4A5F-B08B-7FACAACCB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website assessment material.dot</Template>
  <TotalTime>37</TotalTime>
  <Pages>7</Pages>
  <Words>1192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 STANDARD   no : title</vt:lpstr>
    </vt:vector>
  </TitlesOfParts>
  <Company>NZRTLITO</Company>
  <LinksUpToDate>false</LinksUpToDate>
  <CharactersWithSpaces>7975</CharactersWithSpaces>
  <SharedDoc>false</SharedDoc>
  <HLinks>
    <vt:vector size="6" baseType="variant">
      <vt:variant>
        <vt:i4>4587545</vt:i4>
      </vt:variant>
      <vt:variant>
        <vt:i4>-1</vt:i4>
      </vt:variant>
      <vt:variant>
        <vt:i4>1213</vt:i4>
      </vt:variant>
      <vt:variant>
        <vt:i4>1</vt:i4>
      </vt:variant>
      <vt:variant>
        <vt:lpwstr>..\..\..\TEMPLATES\NZRT&amp;LITO LOGOS\ITO logo_black_small.jpg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STANDARD   no : title</dc:title>
  <dc:creator>stevej</dc:creator>
  <cp:lastModifiedBy>Imran Abdul Razzaq</cp:lastModifiedBy>
  <cp:revision>23</cp:revision>
  <cp:lastPrinted>2016-12-16T05:23:00Z</cp:lastPrinted>
  <dcterms:created xsi:type="dcterms:W3CDTF">2016-12-13T09:23:00Z</dcterms:created>
  <dcterms:modified xsi:type="dcterms:W3CDTF">2016-12-16T05:23:00Z</dcterms:modified>
</cp:coreProperties>
</file>