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717324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carry out concrete work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CE4431" w:rsidRDefault="006B5B2B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B2B" w:rsidRDefault="00CE4431" w:rsidP="006B5B2B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6B5B2B">
              <w:rPr>
                <w:caps w:val="0"/>
                <w:spacing w:val="0"/>
                <w:szCs w:val="24"/>
              </w:rPr>
              <w:t>2</w:t>
            </w:r>
          </w:p>
          <w:p w:rsidR="00CE4431" w:rsidRPr="00040882" w:rsidRDefault="00CE4431" w:rsidP="00A42A1A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Pr="00040882" w:rsidRDefault="00CE4431" w:rsidP="006B5B2B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6B5B2B">
              <w:rPr>
                <w:caps w:val="0"/>
                <w:spacing w:val="0"/>
                <w:szCs w:val="24"/>
              </w:rPr>
              <w:t xml:space="preserve">1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A372C7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49419B" w:rsidRPr="0049419B">
              <w:rPr>
                <w:bCs/>
              </w:rPr>
              <w:t>carry out concrete work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2A32E7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Carry out concrete work according to instruction/drawings</w:t>
            </w:r>
            <w:r w:rsidR="002341D8">
              <w:rPr>
                <w:rFonts w:cs="Arial"/>
              </w:rPr>
              <w:t xml:space="preserve"> and specification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3203DF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F12C12">
              <w:rPr>
                <w:b/>
              </w:rPr>
              <w:t xml:space="preserve">One </w:t>
            </w:r>
            <w:r w:rsidR="004F001E">
              <w:rPr>
                <w:b/>
              </w:rPr>
              <w:t>hour 30 minutes</w:t>
            </w:r>
            <w:r>
              <w:t xml:space="preserve"> timeframe:</w:t>
            </w:r>
          </w:p>
          <w:p w:rsidR="00A46A2C" w:rsidRDefault="000B20F8" w:rsidP="00F53B36">
            <w:pPr>
              <w:pStyle w:val="ListParagraph"/>
              <w:numPr>
                <w:ilvl w:val="0"/>
                <w:numId w:val="9"/>
              </w:numPr>
            </w:pPr>
            <w:r>
              <w:t xml:space="preserve">Lay down the concrete of a P.C.C road panel </w:t>
            </w:r>
            <w:r w:rsidR="007E462C">
              <w:t>of size 3</w:t>
            </w:r>
            <w:r>
              <w:t>’</w:t>
            </w:r>
            <w:r w:rsidR="007E462C">
              <w:t>x 3</w:t>
            </w:r>
            <w:r>
              <w:t>’</w:t>
            </w:r>
            <w:r w:rsidR="00733E29">
              <w:t>, thickness of 3”</w:t>
            </w:r>
            <w:r>
              <w:t xml:space="preserve"> with concrete ratio (1:2:4)</w:t>
            </w:r>
            <w:r w:rsidR="00733E29">
              <w:t xml:space="preserve"> </w:t>
            </w:r>
          </w:p>
          <w:p w:rsidR="00CA6578" w:rsidRDefault="00CA6578" w:rsidP="00CA6578">
            <w:pPr>
              <w:pStyle w:val="ListParagraph"/>
            </w:pP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717324">
              <w:t xml:space="preserve">of </w:t>
            </w:r>
            <w:r w:rsidR="0049419B">
              <w:t>“</w:t>
            </w:r>
            <w:r w:rsidR="00717324">
              <w:t>Carry out Concrete Work</w:t>
            </w:r>
            <w:r w:rsidR="0049419B">
              <w:t>”</w:t>
            </w:r>
            <w:r w:rsidR="00717324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9248D4" w:rsidRDefault="009248D4" w:rsidP="00E73D42">
            <w:pPr>
              <w:pStyle w:val="ListParagraph"/>
              <w:numPr>
                <w:ilvl w:val="0"/>
                <w:numId w:val="9"/>
              </w:numPr>
            </w:pPr>
            <w:r>
              <w:t xml:space="preserve">Lay down the concrete of a P.C.C road panel of size </w:t>
            </w:r>
            <w:r w:rsidR="00D43709">
              <w:t>3’x 3’, thickness of 3” with concrete ratio (1:2:4).</w:t>
            </w:r>
          </w:p>
          <w:p w:rsidR="009248D4" w:rsidRDefault="009248D4" w:rsidP="006B5B2B"/>
          <w:p w:rsidR="00B34CEC" w:rsidRDefault="00B34CEC" w:rsidP="00921FA5">
            <w:pPr>
              <w:pStyle w:val="ListParagraph"/>
              <w:numPr>
                <w:ilvl w:val="0"/>
                <w:numId w:val="13"/>
              </w:numPr>
            </w:pPr>
            <w:r>
              <w:t xml:space="preserve">Batch the </w:t>
            </w:r>
            <w:r w:rsidR="00BC3594">
              <w:t>cement, sand and crush</w:t>
            </w:r>
            <w:r>
              <w:t>ed stone</w:t>
            </w:r>
            <w:r w:rsidR="007A3076">
              <w:t xml:space="preserve"> is according to the ratio </w:t>
            </w:r>
          </w:p>
          <w:p w:rsidR="009248D4" w:rsidRDefault="00ED11D7" w:rsidP="00921FA5">
            <w:pPr>
              <w:pStyle w:val="ListParagraph"/>
              <w:numPr>
                <w:ilvl w:val="0"/>
                <w:numId w:val="13"/>
              </w:numPr>
            </w:pPr>
            <w:r>
              <w:t>I</w:t>
            </w:r>
            <w:r w:rsidR="00F5115E">
              <w:t>nspect</w:t>
            </w:r>
            <w:r>
              <w:t xml:space="preserve"> </w:t>
            </w:r>
            <w:r w:rsidR="009248D4">
              <w:t xml:space="preserve">the formwork </w:t>
            </w:r>
            <w:r w:rsidR="00BC3594">
              <w:t>done by the labour is</w:t>
            </w:r>
            <w:r w:rsidR="006B5B2B">
              <w:t xml:space="preserve"> according </w:t>
            </w:r>
            <w:r w:rsidR="00B34CEC">
              <w:t>the specifications.</w:t>
            </w:r>
          </w:p>
          <w:p w:rsidR="009248D4" w:rsidRDefault="006856CB" w:rsidP="00921FA5">
            <w:pPr>
              <w:pStyle w:val="ListParagraph"/>
              <w:numPr>
                <w:ilvl w:val="0"/>
                <w:numId w:val="13"/>
              </w:numPr>
            </w:pPr>
            <w:r>
              <w:t>Place</w:t>
            </w:r>
            <w:r w:rsidR="009248D4">
              <w:t xml:space="preserve"> </w:t>
            </w:r>
            <w:r w:rsidR="00166108">
              <w:t xml:space="preserve">the P.C.C </w:t>
            </w:r>
            <w:r w:rsidR="009248D4">
              <w:t xml:space="preserve">at </w:t>
            </w:r>
            <w:r w:rsidR="00166108">
              <w:t xml:space="preserve">the </w:t>
            </w:r>
            <w:r w:rsidR="009248D4">
              <w:t>specified site</w:t>
            </w:r>
            <w:r w:rsidR="00C75AE7">
              <w:t xml:space="preserve"> according to the size of </w:t>
            </w:r>
            <w:r>
              <w:t>road panel.</w:t>
            </w:r>
          </w:p>
          <w:p w:rsidR="00166108" w:rsidRDefault="006856CB" w:rsidP="00921FA5">
            <w:pPr>
              <w:pStyle w:val="ListParagraph"/>
              <w:numPr>
                <w:ilvl w:val="0"/>
                <w:numId w:val="13"/>
              </w:numPr>
            </w:pPr>
            <w:r>
              <w:t>Compact the placed</w:t>
            </w:r>
            <w:r w:rsidR="00166108">
              <w:t xml:space="preserve"> P.C.C </w:t>
            </w:r>
            <w:r w:rsidR="004A065D">
              <w:t>road panel of size 3’x 3’, thickness of 3”</w:t>
            </w:r>
            <w:r w:rsidR="00684383">
              <w:t xml:space="preserve"> </w:t>
            </w:r>
            <w:r w:rsidR="00166108">
              <w:t xml:space="preserve">with tamping rod of 5/8” diameter </w:t>
            </w:r>
          </w:p>
          <w:p w:rsidR="00166108" w:rsidRDefault="00166108" w:rsidP="00921FA5">
            <w:pPr>
              <w:pStyle w:val="ListParagraph"/>
              <w:numPr>
                <w:ilvl w:val="0"/>
                <w:numId w:val="13"/>
              </w:numPr>
            </w:pPr>
            <w:r>
              <w:t xml:space="preserve">Finish the P.C.C </w:t>
            </w:r>
            <w:r w:rsidR="004A065D">
              <w:t>road panel of size 3’x 3’, thickness of 3”</w:t>
            </w:r>
            <w:r w:rsidR="00684383">
              <w:t xml:space="preserve"> </w:t>
            </w:r>
            <w:r>
              <w:t>surface with wooden float.</w:t>
            </w:r>
          </w:p>
          <w:p w:rsidR="00921FA5" w:rsidRDefault="00921FA5" w:rsidP="00921FA5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Adapt the safety measures as per work requirement.</w:t>
            </w:r>
          </w:p>
          <w:p w:rsidR="00E73D42" w:rsidRDefault="00E73D42" w:rsidP="00E73D42">
            <w:pPr>
              <w:pStyle w:val="ListParagraph"/>
              <w:ind w:left="1800"/>
              <w:rPr>
                <w:rFonts w:cs="Arial"/>
              </w:rPr>
            </w:pPr>
          </w:p>
          <w:p w:rsidR="00E73D42" w:rsidRDefault="00E73D42" w:rsidP="00E73D42">
            <w:pPr>
              <w:pStyle w:val="ListParagraph"/>
              <w:numPr>
                <w:ilvl w:val="0"/>
                <w:numId w:val="9"/>
              </w:numPr>
            </w:pPr>
            <w:r w:rsidRPr="00E73D42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E73D42" w:rsidRDefault="00E73D42" w:rsidP="00E73D42"/>
          <w:p w:rsidR="00E73D42" w:rsidRDefault="00E73D42" w:rsidP="00E73D42">
            <w:pPr>
              <w:pStyle w:val="ListParagraph"/>
              <w:numPr>
                <w:ilvl w:val="0"/>
                <w:numId w:val="15"/>
              </w:numPr>
              <w:ind w:left="1777" w:hanging="357"/>
            </w:pPr>
            <w:r>
              <w:t>Follow health and safety procedure as per the requirements of given task</w:t>
            </w:r>
          </w:p>
          <w:p w:rsidR="00E73D42" w:rsidRDefault="00E73D42" w:rsidP="00E73D42">
            <w:pPr>
              <w:pStyle w:val="ListParagraph"/>
              <w:numPr>
                <w:ilvl w:val="0"/>
                <w:numId w:val="15"/>
              </w:numPr>
              <w:ind w:left="1777" w:hanging="357"/>
            </w:pPr>
            <w:r>
              <w:t>Prepare work station as per the requirements of task</w:t>
            </w:r>
          </w:p>
          <w:p w:rsidR="00E73D42" w:rsidRDefault="00E73D42" w:rsidP="00E73D42">
            <w:pPr>
              <w:pStyle w:val="ListParagraph"/>
              <w:numPr>
                <w:ilvl w:val="0"/>
                <w:numId w:val="15"/>
              </w:numPr>
              <w:ind w:left="1777" w:hanging="357"/>
            </w:pPr>
            <w:r>
              <w:t xml:space="preserve">Select tools/ equipment as per the requirements of task </w:t>
            </w:r>
          </w:p>
          <w:p w:rsidR="00E73D42" w:rsidRDefault="00E73D42" w:rsidP="00E73D42">
            <w:pPr>
              <w:pStyle w:val="ListParagraph"/>
              <w:numPr>
                <w:ilvl w:val="0"/>
                <w:numId w:val="15"/>
              </w:numPr>
              <w:ind w:left="1777" w:hanging="357"/>
            </w:pPr>
            <w:r>
              <w:t>Report to supervisor in case of any contingency after taking necessary actions</w:t>
            </w:r>
          </w:p>
          <w:p w:rsidR="00E73D42" w:rsidRDefault="00E73D42" w:rsidP="00E73D42">
            <w:pPr>
              <w:pStyle w:val="ListParagraph"/>
              <w:numPr>
                <w:ilvl w:val="0"/>
                <w:numId w:val="15"/>
              </w:numPr>
              <w:ind w:left="1777" w:hanging="357"/>
            </w:pPr>
            <w:r>
              <w:t xml:space="preserve">Complete the work by following sequence of operations   </w:t>
            </w:r>
          </w:p>
          <w:p w:rsidR="00E73D42" w:rsidRDefault="00E73D42" w:rsidP="00E73D42">
            <w:pPr>
              <w:ind w:left="1227"/>
            </w:pPr>
            <w:r>
              <w:t xml:space="preserve">            Perform task(s) within standard timeframe</w:t>
            </w:r>
          </w:p>
          <w:p w:rsidR="00921FA5" w:rsidRDefault="00921FA5" w:rsidP="00921FA5">
            <w:pPr>
              <w:pStyle w:val="ListParagraph"/>
              <w:ind w:left="1800"/>
            </w:pPr>
          </w:p>
          <w:p w:rsidR="000B7334" w:rsidRPr="00F068A8" w:rsidRDefault="000B7334" w:rsidP="009248D4">
            <w:pPr>
              <w:pStyle w:val="ListParagraph"/>
              <w:ind w:left="644"/>
              <w:rPr>
                <w:rFonts w:cs="Arial"/>
              </w:rPr>
            </w:pPr>
          </w:p>
        </w:tc>
      </w:tr>
      <w:tr w:rsidR="003667C1" w:rsidRPr="00C406B7" w:rsidTr="0075576B">
        <w:trPr>
          <w:trHeight w:val="489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75576B" w:rsidP="0075576B">
            <w:pPr>
              <w:pStyle w:val="ListParagraph"/>
              <w:ind w:left="644"/>
            </w:pPr>
            <w:r>
              <w:t>N.A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B828B4" w:rsidRDefault="00B828B4"/>
    <w:tbl>
      <w:tblPr>
        <w:tblpPr w:leftFromText="180" w:rightFromText="180" w:vertAnchor="text" w:horzAnchor="margin" w:tblpY="-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1F4738" w:rsidRPr="003A2CDE" w:rsidTr="001F4738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1F4738" w:rsidRPr="003A2CDE" w:rsidRDefault="001F4738" w:rsidP="001F4738">
            <w:pPr>
              <w:pStyle w:val="BIGNUMBERS"/>
            </w:pPr>
            <w:r>
              <w:lastRenderedPageBreak/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738" w:rsidRPr="003A2CDE" w:rsidRDefault="001F4738" w:rsidP="001F4738">
            <w:pPr>
              <w:pStyle w:val="Heading3"/>
            </w:pPr>
            <w:r w:rsidRPr="003A2CDE">
              <w:t>assessor judgement guide</w:t>
            </w:r>
          </w:p>
        </w:tc>
      </w:tr>
      <w:tr w:rsidR="001F4738" w:rsidRPr="003A2CDE" w:rsidTr="001F4738">
        <w:trPr>
          <w:trHeight w:val="20"/>
          <w:tblHeader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738" w:rsidRPr="003A2CDE" w:rsidRDefault="001F4738" w:rsidP="001F4738">
            <w:pPr>
              <w:pStyle w:val="VerifierBoxSectionHeadings"/>
              <w:rPr>
                <w:sz w:val="10"/>
              </w:rPr>
            </w:pPr>
          </w:p>
        </w:tc>
      </w:tr>
      <w:tr w:rsidR="001F4738" w:rsidRPr="003A2CDE" w:rsidTr="001F4738">
        <w:trPr>
          <w:cantSplit/>
          <w:trHeight w:val="615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684383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1F4738" w:rsidRPr="003A2CDE" w:rsidTr="001F4738">
        <w:trPr>
          <w:cantSplit/>
          <w:trHeight w:val="1040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3A2CDE" w:rsidRDefault="001F4738" w:rsidP="001F473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11170A" w:rsidRDefault="001F4738" w:rsidP="001F473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E4606D" w:rsidRDefault="00E4606D"/>
    <w:p w:rsidR="00853865" w:rsidRDefault="00853865"/>
    <w:tbl>
      <w:tblPr>
        <w:tblpPr w:leftFromText="180" w:rightFromText="180" w:vertAnchor="text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1F4738" w:rsidRPr="003A2CDE" w:rsidTr="001F4738">
        <w:trPr>
          <w:trHeight w:val="41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3A2CDE" w:rsidRDefault="001F4738" w:rsidP="001F473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3A2CDE" w:rsidRDefault="001F4738" w:rsidP="001F473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3A2CDE" w:rsidRDefault="001F4738" w:rsidP="001F473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3A2CDE" w:rsidRDefault="001F4738" w:rsidP="001F473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1F4738" w:rsidRPr="003A2CDE" w:rsidRDefault="001F4738" w:rsidP="001F4738">
            <w:pPr>
              <w:pStyle w:val="Heading2"/>
            </w:pPr>
            <w:r w:rsidRPr="003A2CDE">
              <w:t>assessor comments</w:t>
            </w:r>
          </w:p>
        </w:tc>
      </w:tr>
      <w:tr w:rsidR="001F4738" w:rsidRPr="003A2CDE" w:rsidTr="001F4738">
        <w:trPr>
          <w:trHeight w:val="108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Pr="00E4075E" w:rsidRDefault="001F4738" w:rsidP="001F4738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Pr="007D334D">
              <w:t xml:space="preserve">Complete practical task </w:t>
            </w:r>
            <w:r>
              <w:t xml:space="preserve">of Carry out Concrete Work </w:t>
            </w:r>
            <w:r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Pr="006468FE" w:rsidRDefault="001F4738" w:rsidP="001F4738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1F4738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1F4738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1F4738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1F4738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1F4738" w:rsidRPr="005905D5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r>
              <w:t>Lay down the concrete of a P.C.C road panel of size 3’x 3’, thickness of 3” with concrete ratio (1:2:4).</w:t>
            </w:r>
          </w:p>
          <w:p w:rsidR="001F4738" w:rsidRPr="00FD5B2E" w:rsidRDefault="001F4738" w:rsidP="001F473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r>
              <w:t>Confirmed whether the mixing process is performed properly.</w:t>
            </w:r>
          </w:p>
          <w:p w:rsidR="001F4738" w:rsidRPr="006F7056" w:rsidRDefault="001F4738" w:rsidP="001F473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B10613" w:rsidRDefault="001F4738" w:rsidP="001F473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r>
              <w:t>Ensured whether the formwork done by the labour is according to the size of road panel 3’x 3’, thickness 3”.</w:t>
            </w:r>
          </w:p>
          <w:p w:rsidR="001F4738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B10613" w:rsidRDefault="001F4738" w:rsidP="001F473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r>
              <w:t>Laid down the P.C.C at the specified site according to the size of road panel 3’x 3’, thickness 3”.</w:t>
            </w:r>
          </w:p>
          <w:p w:rsidR="001F4738" w:rsidRDefault="001F4738" w:rsidP="001F473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B10613" w:rsidRDefault="001F4738" w:rsidP="001F473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r>
              <w:t>Compacted of the P.C.C road panel of size 3’x 3’, thickness of 3”</w:t>
            </w:r>
            <w:r w:rsidR="00684383">
              <w:t xml:space="preserve"> </w:t>
            </w:r>
            <w:r>
              <w:t>with tamping rod of 5/8” diameter is done.</w:t>
            </w:r>
          </w:p>
          <w:p w:rsidR="001F4738" w:rsidRDefault="001F4738" w:rsidP="001F473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B10613" w:rsidRDefault="001F4738" w:rsidP="001F473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r>
              <w:t>Finished the P.C.C road panel of size 3’x 3’, thickness of 3”</w:t>
            </w:r>
            <w:r w:rsidR="00684383">
              <w:t xml:space="preserve"> </w:t>
            </w:r>
            <w:r>
              <w:t>surface with wooden float.</w:t>
            </w:r>
          </w:p>
          <w:p w:rsidR="001F4738" w:rsidRDefault="001F4738" w:rsidP="001F473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B10613" w:rsidRDefault="001F4738" w:rsidP="001F473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Pr="00921FA5" w:rsidRDefault="001F4738" w:rsidP="001F4738">
            <w:pPr>
              <w:rPr>
                <w:rFonts w:cs="Arial"/>
              </w:rPr>
            </w:pPr>
            <w:r w:rsidRPr="00921FA5">
              <w:rPr>
                <w:rFonts w:cs="Arial"/>
              </w:rPr>
              <w:t>Adapt</w:t>
            </w:r>
            <w:r>
              <w:rPr>
                <w:rFonts w:cs="Arial"/>
              </w:rPr>
              <w:t xml:space="preserve">ed </w:t>
            </w:r>
            <w:r w:rsidRPr="00921FA5">
              <w:rPr>
                <w:rFonts w:cs="Arial"/>
              </w:rPr>
              <w:t>safety measures as per work requirement.</w:t>
            </w:r>
          </w:p>
          <w:p w:rsidR="001F4738" w:rsidRDefault="001F4738" w:rsidP="001F473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1F4738" w:rsidRDefault="00684383" w:rsidP="001F4738">
            <w:pPr>
              <w:rPr>
                <w:rFonts w:cs="Segoe Print"/>
                <w:b/>
              </w:rPr>
            </w:pPr>
            <w:r>
              <w:rPr>
                <w:rFonts w:cs="Segoe Print"/>
                <w:b/>
              </w:rPr>
              <w:t>2. General</w:t>
            </w:r>
            <w:r w:rsidR="001F4738">
              <w:rPr>
                <w:rFonts w:cs="Segoe Print"/>
                <w:b/>
              </w:rPr>
              <w:t xml:space="preserve">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r>
              <w:t>Follow health and safety procedure as per the requirements of given task</w:t>
            </w:r>
          </w:p>
          <w:p w:rsidR="001F4738" w:rsidRDefault="001F4738" w:rsidP="001F4738">
            <w:pPr>
              <w:pStyle w:val="Normalbulletsnew"/>
              <w:numPr>
                <w:ilvl w:val="0"/>
                <w:numId w:val="0"/>
              </w:numPr>
              <w:ind w:left="3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r>
              <w:t xml:space="preserve">Select tools/ equipment as per the requirements of task 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36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4738" w:rsidRDefault="001F4738" w:rsidP="001F4738">
            <w:r>
              <w:t>Complete the work by following sequence of operations  perform task(s) within standard timeframe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  <w:tr w:rsidR="001F4738" w:rsidRPr="003A2CDE" w:rsidTr="001F4738">
        <w:trPr>
          <w:trHeight w:val="418"/>
          <w:tblHeader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1F4738" w:rsidRPr="007D334D" w:rsidRDefault="001F4738" w:rsidP="001F4738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1F4738" w:rsidRPr="00711881" w:rsidRDefault="001F4738" w:rsidP="001F4738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Pr="00711881" w:rsidRDefault="001F4738" w:rsidP="00376CF1">
            <w:r>
              <w:t>[</w:t>
            </w:r>
            <w:r w:rsidR="00376CF1">
              <w:t>N.A</w:t>
            </w:r>
            <w: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4738" w:rsidRDefault="001F4738" w:rsidP="001F4738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4738" w:rsidRPr="003A2CDE" w:rsidRDefault="001F4738" w:rsidP="001F4738">
            <w:pPr>
              <w:pStyle w:val="Heading2"/>
            </w:pPr>
          </w:p>
        </w:tc>
      </w:tr>
    </w:tbl>
    <w:p w:rsidR="00853865" w:rsidRDefault="00853865"/>
    <w:p w:rsidR="00853865" w:rsidRDefault="00853865"/>
    <w:p w:rsidR="00853865" w:rsidRDefault="00853865"/>
    <w:p w:rsidR="00997D50" w:rsidRDefault="00997D50"/>
    <w:p w:rsidR="00853865" w:rsidRDefault="00853865"/>
    <w:p w:rsidR="00853865" w:rsidRPr="00C406B7" w:rsidRDefault="00853865"/>
    <w:p w:rsidR="00957B87" w:rsidRPr="00C406B7" w:rsidRDefault="00957B87">
      <w:pPr>
        <w:jc w:val="center"/>
        <w:rPr>
          <w:sz w:val="10"/>
        </w:rPr>
      </w:pPr>
    </w:p>
    <w:p w:rsidR="00877C8B" w:rsidRDefault="00877C8B"/>
    <w:p w:rsidR="00877C8B" w:rsidRDefault="00877C8B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Pr="00DC2340" w:rsidRDefault="00B13CDF" w:rsidP="00B13CD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B13CDF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Pr="00DC2340" w:rsidRDefault="00B13CDF" w:rsidP="00B13CD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FC09BF" w:rsidP="00B13CDF">
            <w:pPr>
              <w:spacing w:line="276" w:lineRule="auto"/>
              <w:jc w:val="center"/>
            </w:pPr>
            <w:r>
              <w:t>10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Trowel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FC09BF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CB066D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B066D" w:rsidRDefault="00CB066D" w:rsidP="00B13CD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B066D" w:rsidRDefault="00CB066D" w:rsidP="00B13CDF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B066D" w:rsidRDefault="00CB066D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Default="00CB066D" w:rsidP="00B13CD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Tamping Rod 5/8” dia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FC09BF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Default="00CB066D" w:rsidP="00B13CD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Wheel Barrow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FC09BF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Default="00CB066D" w:rsidP="00B13CD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Steel Tape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FC09BF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B13CD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13CDF" w:rsidRDefault="00CB066D" w:rsidP="00B13CD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13CDF" w:rsidRDefault="00B13CDF" w:rsidP="00B13CDF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13CDF" w:rsidRDefault="00FC09BF" w:rsidP="00B13CDF">
            <w:pPr>
              <w:spacing w:line="276" w:lineRule="auto"/>
              <w:jc w:val="center"/>
            </w:pPr>
            <w:r>
              <w:t>05</w:t>
            </w:r>
          </w:p>
        </w:tc>
      </w:tr>
      <w:tr w:rsidR="006A03E7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A03E7" w:rsidRDefault="00CB066D" w:rsidP="006A03E7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A03E7" w:rsidRDefault="006A03E7" w:rsidP="006A03E7">
            <w:pPr>
              <w:spacing w:line="276" w:lineRule="auto"/>
            </w:pPr>
            <w:r>
              <w:t>Steel float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A03E7" w:rsidRDefault="00C31405" w:rsidP="006A03E7">
            <w:pPr>
              <w:spacing w:line="276" w:lineRule="auto"/>
              <w:jc w:val="center"/>
            </w:pPr>
            <w:r>
              <w:t>05</w:t>
            </w:r>
          </w:p>
        </w:tc>
      </w:tr>
      <w:tr w:rsidR="006A03E7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A03E7" w:rsidRDefault="00CB066D" w:rsidP="006A03E7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A03E7" w:rsidRDefault="006A03E7" w:rsidP="006A03E7">
            <w:pPr>
              <w:spacing w:line="276" w:lineRule="auto"/>
            </w:pPr>
            <w:r>
              <w:t>Safety Gloves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A03E7" w:rsidRDefault="006A03E7" w:rsidP="006A03E7">
            <w:pPr>
              <w:spacing w:line="276" w:lineRule="auto"/>
              <w:jc w:val="center"/>
            </w:pPr>
            <w:r>
              <w:t>10</w:t>
            </w:r>
          </w:p>
        </w:tc>
      </w:tr>
      <w:tr w:rsidR="006A03E7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A03E7" w:rsidRDefault="006A03E7" w:rsidP="006A03E7">
            <w:pPr>
              <w:spacing w:line="276" w:lineRule="auto"/>
              <w:jc w:val="center"/>
            </w:pPr>
            <w:r>
              <w:t>1</w:t>
            </w:r>
            <w:r w:rsidR="00CB066D">
              <w:t>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A03E7" w:rsidRDefault="006A03E7" w:rsidP="006A03E7">
            <w:pPr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A03E7" w:rsidRDefault="006A03E7" w:rsidP="006A03E7">
            <w:pPr>
              <w:spacing w:line="276" w:lineRule="auto"/>
              <w:jc w:val="center"/>
            </w:pPr>
            <w:r>
              <w:t xml:space="preserve">05 </w:t>
            </w:r>
          </w:p>
        </w:tc>
      </w:tr>
      <w:tr w:rsidR="006A03E7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A03E7" w:rsidRDefault="006A03E7" w:rsidP="006A03E7">
            <w:pPr>
              <w:spacing w:line="276" w:lineRule="auto"/>
              <w:jc w:val="center"/>
            </w:pPr>
            <w:r>
              <w:t>1</w:t>
            </w:r>
            <w:r w:rsidR="00CB066D"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A03E7" w:rsidRDefault="006A03E7" w:rsidP="006A03E7">
            <w:pPr>
              <w:spacing w:line="276" w:lineRule="auto"/>
            </w:pPr>
            <w:r>
              <w:t>Mask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A03E7" w:rsidRDefault="006A03E7" w:rsidP="006A03E7">
            <w:pPr>
              <w:spacing w:line="276" w:lineRule="auto"/>
              <w:jc w:val="center"/>
            </w:pPr>
            <w:r>
              <w:t>05</w:t>
            </w:r>
          </w:p>
        </w:tc>
      </w:tr>
      <w:tr w:rsidR="00EA6AB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EA6AB5" w:rsidRDefault="00EA6AB5" w:rsidP="006A03E7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EA6AB5" w:rsidRDefault="00EA6AB5" w:rsidP="006A03E7">
            <w:pPr>
              <w:spacing w:line="276" w:lineRule="auto"/>
            </w:pPr>
            <w:r>
              <w:t xml:space="preserve">Straightener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EA6AB5" w:rsidRDefault="00EA6AB5" w:rsidP="006A03E7">
            <w:pPr>
              <w:spacing w:line="276" w:lineRule="auto"/>
              <w:jc w:val="center"/>
            </w:pPr>
          </w:p>
        </w:tc>
      </w:tr>
      <w:tr w:rsidR="00D73973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73973" w:rsidRDefault="00D73973" w:rsidP="006A03E7">
            <w:pPr>
              <w:spacing w:line="276" w:lineRule="auto"/>
              <w:jc w:val="center"/>
            </w:pPr>
            <w:r>
              <w:t>1</w:t>
            </w:r>
            <w:r w:rsidR="00EA6AB5"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73973" w:rsidRDefault="00D73973" w:rsidP="006A03E7">
            <w:pPr>
              <w:spacing w:line="276" w:lineRule="auto"/>
            </w:pPr>
            <w:r>
              <w:t xml:space="preserve">Safety Helmet 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73973" w:rsidRDefault="00D73973" w:rsidP="006A03E7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AC7BA7" w:rsidP="006836EC">
            <w:pPr>
              <w:spacing w:line="276" w:lineRule="auto"/>
            </w:pPr>
            <w:r>
              <w:t xml:space="preserve">Cement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AC7BA7" w:rsidP="00FC3D16">
            <w:pPr>
              <w:spacing w:line="276" w:lineRule="auto"/>
              <w:jc w:val="center"/>
            </w:pPr>
            <w:r>
              <w:t>125kg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AC7BA7" w:rsidP="006836EC">
            <w:pPr>
              <w:spacing w:line="276" w:lineRule="auto"/>
            </w:pPr>
            <w:r>
              <w:t xml:space="preserve">Sand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AC7BA7" w:rsidP="00FC3D16">
            <w:pPr>
              <w:spacing w:line="276" w:lineRule="auto"/>
              <w:jc w:val="center"/>
            </w:pPr>
            <w:r>
              <w:t>250kg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AC7BA7" w:rsidP="006836EC">
            <w:pPr>
              <w:spacing w:line="276" w:lineRule="auto"/>
            </w:pPr>
            <w:r>
              <w:t xml:space="preserve">Crush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AC7BA7" w:rsidP="00FC3D16">
            <w:pPr>
              <w:spacing w:line="276" w:lineRule="auto"/>
              <w:jc w:val="center"/>
            </w:pPr>
            <w:r>
              <w:t>500kg</w:t>
            </w:r>
          </w:p>
        </w:tc>
      </w:tr>
      <w:tr w:rsidR="00AC7BA7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7BA7" w:rsidRDefault="00AC7BA7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7BA7" w:rsidRDefault="00AC7BA7" w:rsidP="006836EC">
            <w:pPr>
              <w:spacing w:line="276" w:lineRule="auto"/>
            </w:pPr>
            <w:r>
              <w:t>Bricks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C7BA7" w:rsidRDefault="00AC7BA7" w:rsidP="00FC3D16">
            <w:pPr>
              <w:spacing w:line="276" w:lineRule="auto"/>
              <w:jc w:val="center"/>
            </w:pPr>
            <w:r>
              <w:t>70</w:t>
            </w:r>
            <w:r w:rsidR="00640743">
              <w:t xml:space="preserve"> No</w:t>
            </w:r>
            <w:r w:rsidR="00674720">
              <w:t>s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1D" w:rsidRDefault="0040401D">
      <w:r>
        <w:separator/>
      </w:r>
    </w:p>
    <w:p w:rsidR="0040401D" w:rsidRDefault="0040401D"/>
  </w:endnote>
  <w:endnote w:type="continuationSeparator" w:id="0">
    <w:p w:rsidR="0040401D" w:rsidRDefault="0040401D">
      <w:r>
        <w:continuationSeparator/>
      </w:r>
    </w:p>
    <w:p w:rsidR="0040401D" w:rsidRDefault="00404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2C621D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Carry out Concrete Work</w:t>
    </w:r>
    <w:r w:rsidR="002A32E7">
      <w:rPr>
        <w:rFonts w:cstheme="majorBidi"/>
        <w:bCs/>
        <w:sz w:val="16"/>
        <w:szCs w:val="16"/>
      </w:rPr>
      <w:t>_Mason</w:t>
    </w:r>
    <w:r w:rsidR="00EC4CA3">
      <w:rPr>
        <w:rFonts w:cstheme="majorBidi"/>
        <w:bCs/>
        <w:sz w:val="16"/>
        <w:szCs w:val="16"/>
      </w:rPr>
      <w:t xml:space="preserve"> Level 2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A42A1A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8353F8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8353F8" w:rsidRPr="00665EF9">
      <w:rPr>
        <w:sz w:val="16"/>
        <w:szCs w:val="16"/>
      </w:rPr>
      <w:fldChar w:fldCharType="separate"/>
    </w:r>
    <w:r w:rsidR="00A372C7">
      <w:rPr>
        <w:noProof/>
        <w:sz w:val="16"/>
        <w:szCs w:val="16"/>
      </w:rPr>
      <w:t>1</w:t>
    </w:r>
    <w:r w:rsidR="008353F8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8353F8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8353F8" w:rsidRPr="00665EF9">
      <w:rPr>
        <w:sz w:val="16"/>
        <w:szCs w:val="16"/>
      </w:rPr>
      <w:fldChar w:fldCharType="separate"/>
    </w:r>
    <w:r w:rsidR="00A372C7">
      <w:rPr>
        <w:noProof/>
        <w:sz w:val="16"/>
        <w:szCs w:val="16"/>
      </w:rPr>
      <w:t>6</w:t>
    </w:r>
    <w:r w:rsidR="008353F8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1D" w:rsidRDefault="0040401D">
      <w:r>
        <w:separator/>
      </w:r>
    </w:p>
    <w:p w:rsidR="0040401D" w:rsidRDefault="0040401D"/>
  </w:footnote>
  <w:footnote w:type="continuationSeparator" w:id="0">
    <w:p w:rsidR="0040401D" w:rsidRDefault="0040401D">
      <w:r>
        <w:continuationSeparator/>
      </w:r>
    </w:p>
    <w:p w:rsidR="0040401D" w:rsidRDefault="0040401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07431B"/>
    <w:multiLevelType w:val="hybridMultilevel"/>
    <w:tmpl w:val="3CA632C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F148ED"/>
    <w:multiLevelType w:val="hybridMultilevel"/>
    <w:tmpl w:val="0BBA5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522EF5"/>
    <w:multiLevelType w:val="hybridMultilevel"/>
    <w:tmpl w:val="37E228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4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9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3678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4E88"/>
    <w:rsid w:val="0007596D"/>
    <w:rsid w:val="000763D8"/>
    <w:rsid w:val="000818B6"/>
    <w:rsid w:val="00082301"/>
    <w:rsid w:val="00082AC3"/>
    <w:rsid w:val="00082FE8"/>
    <w:rsid w:val="0008316C"/>
    <w:rsid w:val="00084BD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0F8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3C8"/>
    <w:rsid w:val="000D5C33"/>
    <w:rsid w:val="000D5F1F"/>
    <w:rsid w:val="000D6B2E"/>
    <w:rsid w:val="000D7E05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6108"/>
    <w:rsid w:val="0016767A"/>
    <w:rsid w:val="00167964"/>
    <w:rsid w:val="00167D1F"/>
    <w:rsid w:val="00170056"/>
    <w:rsid w:val="001722A7"/>
    <w:rsid w:val="00176671"/>
    <w:rsid w:val="0017776B"/>
    <w:rsid w:val="00181834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4738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2FEA"/>
    <w:rsid w:val="002341D8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649D0"/>
    <w:rsid w:val="002656BF"/>
    <w:rsid w:val="00266F4F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2E7"/>
    <w:rsid w:val="002A3CC4"/>
    <w:rsid w:val="002A4592"/>
    <w:rsid w:val="002A7FAA"/>
    <w:rsid w:val="002B22D1"/>
    <w:rsid w:val="002B536E"/>
    <w:rsid w:val="002B6553"/>
    <w:rsid w:val="002C024A"/>
    <w:rsid w:val="002C12EC"/>
    <w:rsid w:val="002C1CEB"/>
    <w:rsid w:val="002C36EF"/>
    <w:rsid w:val="002C6195"/>
    <w:rsid w:val="002C621D"/>
    <w:rsid w:val="002C62DF"/>
    <w:rsid w:val="002C6A1E"/>
    <w:rsid w:val="002C7164"/>
    <w:rsid w:val="002C748B"/>
    <w:rsid w:val="002D282B"/>
    <w:rsid w:val="002D3958"/>
    <w:rsid w:val="002E075F"/>
    <w:rsid w:val="002E25DF"/>
    <w:rsid w:val="002E4F53"/>
    <w:rsid w:val="002E794F"/>
    <w:rsid w:val="002F450B"/>
    <w:rsid w:val="002F658F"/>
    <w:rsid w:val="00305D6A"/>
    <w:rsid w:val="00306795"/>
    <w:rsid w:val="003075D1"/>
    <w:rsid w:val="00312393"/>
    <w:rsid w:val="003168FB"/>
    <w:rsid w:val="00316D25"/>
    <w:rsid w:val="00317553"/>
    <w:rsid w:val="003203DF"/>
    <w:rsid w:val="00322A24"/>
    <w:rsid w:val="00322F90"/>
    <w:rsid w:val="00323FC4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6CF1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1814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01D"/>
    <w:rsid w:val="00404F5B"/>
    <w:rsid w:val="0040658F"/>
    <w:rsid w:val="00407CFB"/>
    <w:rsid w:val="004101F3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9419B"/>
    <w:rsid w:val="004970F7"/>
    <w:rsid w:val="004A065D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01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EC0"/>
    <w:rsid w:val="005C028A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04C"/>
    <w:rsid w:val="00623E2E"/>
    <w:rsid w:val="00624BA0"/>
    <w:rsid w:val="00624DC7"/>
    <w:rsid w:val="006262FD"/>
    <w:rsid w:val="00626736"/>
    <w:rsid w:val="00626B4B"/>
    <w:rsid w:val="00627523"/>
    <w:rsid w:val="006312FC"/>
    <w:rsid w:val="00631EAE"/>
    <w:rsid w:val="00635BA9"/>
    <w:rsid w:val="006377D9"/>
    <w:rsid w:val="00640743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0725"/>
    <w:rsid w:val="00671172"/>
    <w:rsid w:val="0067121B"/>
    <w:rsid w:val="006714AD"/>
    <w:rsid w:val="00674720"/>
    <w:rsid w:val="00675B63"/>
    <w:rsid w:val="00676AEF"/>
    <w:rsid w:val="00676CD4"/>
    <w:rsid w:val="00677608"/>
    <w:rsid w:val="00681A00"/>
    <w:rsid w:val="00684383"/>
    <w:rsid w:val="006856CB"/>
    <w:rsid w:val="00685FEF"/>
    <w:rsid w:val="00690906"/>
    <w:rsid w:val="00691CCA"/>
    <w:rsid w:val="00696DD6"/>
    <w:rsid w:val="00697212"/>
    <w:rsid w:val="006A03E7"/>
    <w:rsid w:val="006A20C3"/>
    <w:rsid w:val="006A3250"/>
    <w:rsid w:val="006A6450"/>
    <w:rsid w:val="006A7540"/>
    <w:rsid w:val="006B2B20"/>
    <w:rsid w:val="006B358B"/>
    <w:rsid w:val="006B3F8C"/>
    <w:rsid w:val="006B5B2B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5A02"/>
    <w:rsid w:val="0070669C"/>
    <w:rsid w:val="00707A94"/>
    <w:rsid w:val="00710EB4"/>
    <w:rsid w:val="00711881"/>
    <w:rsid w:val="0071278B"/>
    <w:rsid w:val="00717324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3E2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576B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A14B2"/>
    <w:rsid w:val="007A3076"/>
    <w:rsid w:val="007A33CA"/>
    <w:rsid w:val="007A54AD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462C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53F8"/>
    <w:rsid w:val="00836DE3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0C1"/>
    <w:rsid w:val="008B4A4E"/>
    <w:rsid w:val="008B6A3B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1CDF"/>
    <w:rsid w:val="00920408"/>
    <w:rsid w:val="00921B3D"/>
    <w:rsid w:val="00921FA5"/>
    <w:rsid w:val="00922D2F"/>
    <w:rsid w:val="00922E2D"/>
    <w:rsid w:val="009248D4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372C7"/>
    <w:rsid w:val="00A42A1A"/>
    <w:rsid w:val="00A43F90"/>
    <w:rsid w:val="00A46A2C"/>
    <w:rsid w:val="00A50D14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1E34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C7BA7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13CDF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4CEC"/>
    <w:rsid w:val="00B35544"/>
    <w:rsid w:val="00B4127A"/>
    <w:rsid w:val="00B414C3"/>
    <w:rsid w:val="00B4199C"/>
    <w:rsid w:val="00B44168"/>
    <w:rsid w:val="00B44EBE"/>
    <w:rsid w:val="00B45049"/>
    <w:rsid w:val="00B47459"/>
    <w:rsid w:val="00B51E10"/>
    <w:rsid w:val="00B52225"/>
    <w:rsid w:val="00B54D21"/>
    <w:rsid w:val="00B55578"/>
    <w:rsid w:val="00B55734"/>
    <w:rsid w:val="00B56FE9"/>
    <w:rsid w:val="00B6091D"/>
    <w:rsid w:val="00B65F22"/>
    <w:rsid w:val="00B66300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594"/>
    <w:rsid w:val="00BC3BE6"/>
    <w:rsid w:val="00BC4FD5"/>
    <w:rsid w:val="00BC738F"/>
    <w:rsid w:val="00BD0533"/>
    <w:rsid w:val="00BD06B2"/>
    <w:rsid w:val="00BD647E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2A2"/>
    <w:rsid w:val="00C04E76"/>
    <w:rsid w:val="00C065B2"/>
    <w:rsid w:val="00C07F9C"/>
    <w:rsid w:val="00C110E0"/>
    <w:rsid w:val="00C1602A"/>
    <w:rsid w:val="00C1684C"/>
    <w:rsid w:val="00C20CE1"/>
    <w:rsid w:val="00C237E6"/>
    <w:rsid w:val="00C2549B"/>
    <w:rsid w:val="00C258DA"/>
    <w:rsid w:val="00C26E70"/>
    <w:rsid w:val="00C31405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5AE7"/>
    <w:rsid w:val="00C76CA3"/>
    <w:rsid w:val="00C77AEA"/>
    <w:rsid w:val="00C815B7"/>
    <w:rsid w:val="00C82920"/>
    <w:rsid w:val="00C86D68"/>
    <w:rsid w:val="00C91D3E"/>
    <w:rsid w:val="00C91E5A"/>
    <w:rsid w:val="00C93434"/>
    <w:rsid w:val="00C976B9"/>
    <w:rsid w:val="00C97E2B"/>
    <w:rsid w:val="00CA00E5"/>
    <w:rsid w:val="00CA3EFE"/>
    <w:rsid w:val="00CA3FD9"/>
    <w:rsid w:val="00CA4143"/>
    <w:rsid w:val="00CA447A"/>
    <w:rsid w:val="00CA6578"/>
    <w:rsid w:val="00CB066D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18C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35A27"/>
    <w:rsid w:val="00D400E3"/>
    <w:rsid w:val="00D408A1"/>
    <w:rsid w:val="00D41195"/>
    <w:rsid w:val="00D43709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973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591B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5797"/>
    <w:rsid w:val="00E700AF"/>
    <w:rsid w:val="00E73D42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88C"/>
    <w:rsid w:val="00EA4E97"/>
    <w:rsid w:val="00EA69E2"/>
    <w:rsid w:val="00EA6AB5"/>
    <w:rsid w:val="00EA6EDD"/>
    <w:rsid w:val="00EB57FB"/>
    <w:rsid w:val="00EC0C18"/>
    <w:rsid w:val="00EC4CA3"/>
    <w:rsid w:val="00EC5649"/>
    <w:rsid w:val="00ED0023"/>
    <w:rsid w:val="00ED11D7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12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115E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504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09B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8D4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551D57-1755-4419-B552-1FB06B1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169</TotalTime>
  <Pages>6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6561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94</cp:revision>
  <cp:lastPrinted>2016-12-16T05:22:00Z</cp:lastPrinted>
  <dcterms:created xsi:type="dcterms:W3CDTF">2015-12-04T04:32:00Z</dcterms:created>
  <dcterms:modified xsi:type="dcterms:W3CDTF">2016-12-16T05:22:00Z</dcterms:modified>
</cp:coreProperties>
</file>